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CCD18" w14:textId="6E74F634" w:rsidR="002602D9" w:rsidRPr="002602D9" w:rsidRDefault="002602D9" w:rsidP="002602D9">
      <w:pPr>
        <w:pStyle w:val="Titel"/>
        <w:rPr>
          <w:rStyle w:val="eop"/>
        </w:rPr>
      </w:pPr>
      <w:r w:rsidRPr="002602D9">
        <w:rPr>
          <w:lang w:val="en-US"/>
        </w:rPr>
        <w:t xml:space="preserve">Content-Paket </w:t>
      </w:r>
      <w:proofErr w:type="spellStart"/>
      <w:r w:rsidRPr="002602D9">
        <w:rPr>
          <w:lang w:val="en-US"/>
        </w:rPr>
        <w:t>EFRE</w:t>
      </w:r>
      <w:r w:rsidR="00975588">
        <w:rPr>
          <w:lang w:val="en-US"/>
        </w:rPr>
        <w:t>.</w:t>
      </w:r>
      <w:r w:rsidRPr="002602D9">
        <w:rPr>
          <w:lang w:val="en-US"/>
        </w:rPr>
        <w:t>Stars</w:t>
      </w:r>
      <w:proofErr w:type="spellEnd"/>
      <w:r w:rsidRPr="002602D9">
        <w:rPr>
          <w:lang w:val="en-US"/>
        </w:rPr>
        <w:t xml:space="preserve"> NRW 2026</w:t>
      </w:r>
      <w:r w:rsidRPr="002602D9">
        <w:t> </w:t>
      </w:r>
    </w:p>
    <w:p w14:paraId="4FDE4506" w14:textId="7EE78B45" w:rsidR="002602D9" w:rsidRPr="002602D9" w:rsidRDefault="002602D9" w:rsidP="002602D9">
      <w:pPr>
        <w:pStyle w:val="berschrift1"/>
      </w:pPr>
      <w:r w:rsidRPr="002602D9">
        <w:t>Vorlagen und </w:t>
      </w:r>
      <w:r>
        <w:t>Ideen zur Bewerbung</w:t>
      </w:r>
      <w:r w:rsidRPr="002602D9">
        <w:t> für die Finalprojekte </w:t>
      </w:r>
    </w:p>
    <w:p w14:paraId="3542B717" w14:textId="706CBAA9" w:rsidR="002602D9" w:rsidRDefault="002602D9" w:rsidP="002602D9">
      <w:pPr>
        <w:pStyle w:val="berschrift3"/>
      </w:pPr>
      <w:r w:rsidRPr="002602D9">
        <w:t>Kurzüberblick </w:t>
      </w:r>
    </w:p>
    <w:p w14:paraId="72564E46" w14:textId="597F8D9C" w:rsidR="002602D9" w:rsidRDefault="002602D9" w:rsidP="1BDFF8D7">
      <w:pPr>
        <w:rPr>
          <w:color w:val="000000" w:themeColor="text1"/>
          <w:sz w:val="22"/>
          <w:szCs w:val="22"/>
        </w:rPr>
      </w:pPr>
      <w:r>
        <w:t>Dieses Paket unterstützt die </w:t>
      </w:r>
      <w:r w:rsidR="00262040">
        <w:t>Projekte in der Finalrunde </w:t>
      </w:r>
      <w:r>
        <w:t>dabei, ihre Teilnahme am Wettbewerb </w:t>
      </w:r>
      <w:proofErr w:type="spellStart"/>
      <w:r>
        <w:t>EFRE</w:t>
      </w:r>
      <w:r w:rsidR="00975588">
        <w:t>.</w:t>
      </w:r>
      <w:r>
        <w:t>Stars</w:t>
      </w:r>
      <w:proofErr w:type="spellEnd"/>
      <w:r>
        <w:t xml:space="preserve"> NRW sichtbar zu machen und die Community rund um das EFRE/JTF-Programm NRW auf LinkedIn zu stärken. </w:t>
      </w:r>
    </w:p>
    <w:p w14:paraId="4CDDE67C" w14:textId="0859A687" w:rsidR="002602D9" w:rsidRPr="002602D9" w:rsidRDefault="002602D9" w:rsidP="002602D9">
      <w:pPr>
        <w:pStyle w:val="berschrift3"/>
      </w:pPr>
      <w:r w:rsidRPr="002602D9">
        <w:t xml:space="preserve">Kernidee: </w:t>
      </w:r>
    </w:p>
    <w:p w14:paraId="33BA863C" w14:textId="4DBD79B0" w:rsidR="002602D9" w:rsidRPr="002602D9" w:rsidRDefault="7A4A702F" w:rsidP="732FBEC7">
      <w:pPr>
        <w:rPr>
          <w:rFonts w:eastAsia="Arial"/>
          <w:color w:val="000000" w:themeColor="text1"/>
        </w:rPr>
      </w:pPr>
      <w:r>
        <w:t>Die Projekte veröffentlichen eigene Beiträge, reposten offizielle Inhalte und taggen den LinkedIn-Kanal des EFRE/JTF-Programms NRW. </w:t>
      </w:r>
      <w:r w:rsidR="6DD52FFB">
        <w:t xml:space="preserve"> Bei den </w:t>
      </w:r>
      <w:r w:rsidR="00360329">
        <w:t>Posts</w:t>
      </w:r>
      <w:r w:rsidR="6DD52FFB">
        <w:t xml:space="preserve"> handelt es sich ausschließlich um Vorschläge. Die Projekte sind </w:t>
      </w:r>
      <w:r w:rsidR="6DD52FFB" w:rsidRPr="732FBEC7">
        <w:rPr>
          <w:rFonts w:eastAsia="Arial"/>
          <w:color w:val="000000" w:themeColor="text1"/>
        </w:rPr>
        <w:t>bei der Gestaltung der Eigenwerbung und Werbung um Stimmen im Voting frei</w:t>
      </w:r>
      <w:r w:rsidR="024DC996" w:rsidRPr="732FBEC7">
        <w:rPr>
          <w:rFonts w:eastAsia="Arial"/>
          <w:color w:val="000000" w:themeColor="text1"/>
        </w:rPr>
        <w:t xml:space="preserve">. </w:t>
      </w:r>
    </w:p>
    <w:p w14:paraId="78AA3C10" w14:textId="6A0ACD8B" w:rsidR="005C6DAA" w:rsidRDefault="002602D9" w:rsidP="002602D9">
      <w:pPr>
        <w:rPr>
          <w:b/>
          <w:bCs/>
        </w:rPr>
      </w:pPr>
      <w:r w:rsidRPr="002602D9">
        <w:rPr>
          <w:b/>
          <w:bCs/>
          <w:lang w:val="en-US"/>
        </w:rPr>
        <w:t>1. </w:t>
      </w:r>
      <w:proofErr w:type="spellStart"/>
      <w:r w:rsidRPr="002602D9">
        <w:rPr>
          <w:b/>
          <w:bCs/>
          <w:lang w:val="en-US"/>
        </w:rPr>
        <w:t>Ziele</w:t>
      </w:r>
      <w:proofErr w:type="spellEnd"/>
      <w:r w:rsidRPr="002602D9">
        <w:rPr>
          <w:b/>
          <w:bCs/>
          <w:lang w:val="en-US"/>
        </w:rPr>
        <w:t> des Content-</w:t>
      </w:r>
      <w:proofErr w:type="spellStart"/>
      <w:r w:rsidRPr="002602D9">
        <w:rPr>
          <w:b/>
          <w:bCs/>
          <w:lang w:val="en-US"/>
        </w:rPr>
        <w:t>Pakets</w:t>
      </w:r>
      <w:proofErr w:type="spellEnd"/>
      <w:r w:rsidRPr="002602D9">
        <w:rPr>
          <w:b/>
          <w:bCs/>
        </w:rPr>
        <w:t> </w:t>
      </w:r>
    </w:p>
    <w:p w14:paraId="3DCF14E8" w14:textId="77777777" w:rsidR="002602D9" w:rsidRPr="002602D9" w:rsidRDefault="002602D9" w:rsidP="002602D9">
      <w:pPr>
        <w:pStyle w:val="Aufzhlungszeichen"/>
      </w:pPr>
      <w:r w:rsidRPr="732FBEC7">
        <w:rPr>
          <w:lang w:val="en-US"/>
        </w:rPr>
        <w:t>Sichtbarkeit der fünf Finalprojekte erhöhen</w:t>
      </w:r>
      <w:r>
        <w:t> </w:t>
      </w:r>
    </w:p>
    <w:p w14:paraId="4C61D4A2" w14:textId="423AD482" w:rsidR="002602D9" w:rsidRPr="002602D9" w:rsidRDefault="002602D9" w:rsidP="002602D9">
      <w:pPr>
        <w:pStyle w:val="Aufzhlungszeichen"/>
      </w:pPr>
      <w:r>
        <w:t>Reichweite der EFRE</w:t>
      </w:r>
      <w:r w:rsidR="00E04E54">
        <w:t>.</w:t>
      </w:r>
      <w:r>
        <w:t>Stars NRW steigern </w:t>
      </w:r>
    </w:p>
    <w:p w14:paraId="60272836" w14:textId="77777777" w:rsidR="002602D9" w:rsidRPr="002602D9" w:rsidRDefault="002602D9" w:rsidP="002602D9">
      <w:pPr>
        <w:pStyle w:val="Aufzhlungszeichen"/>
      </w:pPr>
      <w:r w:rsidRPr="732FBEC7">
        <w:rPr>
          <w:lang w:val="en-US"/>
        </w:rPr>
        <w:t>Vernetzung der Finalprojekte untereinander fördern</w:t>
      </w:r>
      <w:r>
        <w:t> </w:t>
      </w:r>
    </w:p>
    <w:p w14:paraId="593E85E5" w14:textId="77777777" w:rsidR="002602D9" w:rsidRPr="002602D9" w:rsidRDefault="002602D9" w:rsidP="002602D9">
      <w:pPr>
        <w:pStyle w:val="Aufzhlungszeichen"/>
      </w:pPr>
      <w:r>
        <w:t>Community des EFRE/JTF-Programms NRW auf LinkedIn stärken </w:t>
      </w:r>
    </w:p>
    <w:p w14:paraId="4EA379B5" w14:textId="77777777" w:rsidR="002602D9" w:rsidRPr="002602D9" w:rsidRDefault="002602D9" w:rsidP="002602D9">
      <w:pPr>
        <w:pStyle w:val="Aufzhlungszeichen"/>
      </w:pPr>
      <w:r>
        <w:t>Tagging des Kanals EFRE/JTF-Programm NRW etablieren </w:t>
      </w:r>
    </w:p>
    <w:p w14:paraId="13270185" w14:textId="65F758EA" w:rsidR="002602D9" w:rsidRDefault="002602D9" w:rsidP="002602D9">
      <w:pPr>
        <w:pStyle w:val="Aufzhlungszeichen"/>
      </w:pPr>
      <w:r>
        <w:t>Reposts durch Projektpartner und beteiligte Organisationen anregen</w:t>
      </w:r>
    </w:p>
    <w:p w14:paraId="1C17F2FC" w14:textId="547F6B70" w:rsidR="732FBEC7" w:rsidRDefault="732FBEC7" w:rsidP="732FBEC7">
      <w:pPr>
        <w:pStyle w:val="Aufzhlungszeichen"/>
        <w:numPr>
          <w:ilvl w:val="0"/>
          <w:numId w:val="0"/>
        </w:numPr>
      </w:pPr>
    </w:p>
    <w:p w14:paraId="5281FCF5" w14:textId="3C109857" w:rsidR="0BE5B814" w:rsidRDefault="0BE5B814" w:rsidP="732FBEC7">
      <w:pPr>
        <w:pStyle w:val="berschrift3"/>
        <w:rPr>
          <w:rFonts w:eastAsia="Arial"/>
          <w:szCs w:val="19"/>
        </w:rPr>
      </w:pPr>
      <w:r>
        <w:t>2. Tagging- und Community-Leitfaden</w:t>
      </w:r>
    </w:p>
    <w:p w14:paraId="6870D960" w14:textId="77777777" w:rsidR="732FBEC7" w:rsidRDefault="732FBEC7" w:rsidP="732FBEC7">
      <w:pPr>
        <w:pStyle w:val="Aufzhlungszeichen"/>
        <w:numPr>
          <w:ilvl w:val="0"/>
          <w:numId w:val="0"/>
        </w:numPr>
        <w:ind w:left="227"/>
        <w:rPr>
          <w:rFonts w:eastAsia="Arial"/>
        </w:rPr>
      </w:pPr>
    </w:p>
    <w:p w14:paraId="1528ECC5" w14:textId="2316F8B1" w:rsidR="0BE5B814" w:rsidRDefault="0BE5B814" w:rsidP="732FBEC7">
      <w:pPr>
        <w:pStyle w:val="Aufzhlungszeichen"/>
        <w:rPr>
          <w:rFonts w:eastAsia="Arial"/>
        </w:rPr>
      </w:pPr>
      <w:r w:rsidRPr="732FBEC7">
        <w:rPr>
          <w:rFonts w:eastAsia="Arial"/>
        </w:rPr>
        <w:t>Den LinkedIn-Kanal des EFRE/JTF-Programms NRW im Beitrag immer taggen (@EFRE/JTF in NRW)</w:t>
      </w:r>
    </w:p>
    <w:p w14:paraId="2D0FFB06" w14:textId="434F6316" w:rsidR="0BE5B814" w:rsidRDefault="0BE5B814" w:rsidP="732FBEC7">
      <w:pPr>
        <w:pStyle w:val="Aufzhlungszeichen"/>
        <w:rPr>
          <w:rFonts w:eastAsia="Arial"/>
        </w:rPr>
      </w:pPr>
      <w:r w:rsidRPr="732FBEC7">
        <w:rPr>
          <w:rFonts w:eastAsia="Arial"/>
        </w:rPr>
        <w:t>Die Hashtags #EFRENRW, #JTFNRW, #EUfunding, #EUinmyregion verwenden</w:t>
      </w:r>
    </w:p>
    <w:p w14:paraId="172C883C" w14:textId="57991317" w:rsidR="0BE5B814" w:rsidRDefault="0BE5B814" w:rsidP="732FBEC7">
      <w:pPr>
        <w:pStyle w:val="Aufzhlungszeichen"/>
        <w:rPr>
          <w:rFonts w:eastAsia="Arial"/>
        </w:rPr>
      </w:pPr>
      <w:r w:rsidRPr="732FBEC7">
        <w:rPr>
          <w:rFonts w:eastAsia="Arial"/>
        </w:rPr>
        <w:t xml:space="preserve">Relevante Projektpartner taggen </w:t>
      </w:r>
    </w:p>
    <w:p w14:paraId="576428F7" w14:textId="537EAB53" w:rsidR="0BE5B814" w:rsidRDefault="0BE5B814" w:rsidP="732FBEC7">
      <w:pPr>
        <w:pStyle w:val="Aufzhlungszeichen"/>
        <w:rPr>
          <w:rFonts w:eastAsia="Arial"/>
        </w:rPr>
      </w:pPr>
      <w:r w:rsidRPr="732FBEC7">
        <w:rPr>
          <w:rFonts w:eastAsia="Arial"/>
        </w:rPr>
        <w:t xml:space="preserve">Beiträge des Kanals EFRE/JTF in NRW über die Repost-Funktion teilen </w:t>
      </w:r>
    </w:p>
    <w:p w14:paraId="72312B62" w14:textId="3D7F7967" w:rsidR="0BE5B814" w:rsidRDefault="0BE5B814" w:rsidP="732FBEC7">
      <w:pPr>
        <w:pStyle w:val="Aufzhlungszeichen"/>
        <w:rPr>
          <w:rFonts w:eastAsia="Arial"/>
        </w:rPr>
      </w:pPr>
      <w:r w:rsidRPr="732FBEC7">
        <w:rPr>
          <w:rFonts w:eastAsia="Arial"/>
        </w:rPr>
        <w:t xml:space="preserve">Auf Beiträge der anderen Finalprojekte reagieren und kommentieren </w:t>
      </w:r>
    </w:p>
    <w:p w14:paraId="64BDA93A" w14:textId="28FB110B" w:rsidR="0BE5B814" w:rsidRDefault="0BE5B814" w:rsidP="732FBEC7">
      <w:pPr>
        <w:pStyle w:val="Aufzhlungszeichen"/>
        <w:rPr>
          <w:rFonts w:eastAsia="Arial"/>
          <w:color w:val="000000" w:themeColor="text1"/>
        </w:rPr>
      </w:pPr>
      <w:r w:rsidRPr="732FBEC7">
        <w:rPr>
          <w:rFonts w:eastAsia="Arial"/>
        </w:rPr>
        <w:t>Partnerorganisationen aktiv dazu einladen, eigene Beiträge zu teilen oder zu reposten</w:t>
      </w:r>
    </w:p>
    <w:p w14:paraId="2C75DDD4" w14:textId="039D450B" w:rsidR="06DCC1CE" w:rsidRDefault="06DCC1CE" w:rsidP="732FBEC7">
      <w:pPr>
        <w:pStyle w:val="Aufzhlungszeichen"/>
        <w:rPr>
          <w:rFonts w:eastAsia="Arial"/>
          <w:color w:val="000000" w:themeColor="text1"/>
        </w:rPr>
      </w:pPr>
      <w:r w:rsidRPr="732FBEC7">
        <w:rPr>
          <w:rFonts w:eastAsia="Arial"/>
          <w:color w:val="000000" w:themeColor="text1"/>
        </w:rPr>
        <w:t>Sichtbarkeit der EU-Förderung sicherstellen</w:t>
      </w:r>
    </w:p>
    <w:p w14:paraId="6CA2AA54" w14:textId="7C99EB62" w:rsidR="732FBEC7" w:rsidRDefault="732FBEC7" w:rsidP="732FBEC7">
      <w:pPr>
        <w:pStyle w:val="Aufzhlungszeichen"/>
        <w:numPr>
          <w:ilvl w:val="0"/>
          <w:numId w:val="0"/>
        </w:numPr>
        <w:ind w:left="227"/>
        <w:rPr>
          <w:rFonts w:eastAsia="Arial"/>
        </w:rPr>
      </w:pPr>
    </w:p>
    <w:p w14:paraId="08AA287E" w14:textId="05783964" w:rsidR="002602D9" w:rsidRPr="002602D9" w:rsidRDefault="0BE5B814" w:rsidP="732FBEC7">
      <w:pPr>
        <w:pStyle w:val="berschrift3"/>
      </w:pPr>
      <w:r w:rsidRPr="732FBEC7">
        <w:rPr>
          <w:lang w:val="en-US"/>
        </w:rPr>
        <w:t>3</w:t>
      </w:r>
      <w:r w:rsidR="002602D9" w:rsidRPr="732FBEC7">
        <w:rPr>
          <w:lang w:val="en-US"/>
        </w:rPr>
        <w:t>. Vorlagen für LinkedIn-Beiträge</w:t>
      </w:r>
      <w:r w:rsidR="002602D9">
        <w:t>  </w:t>
      </w:r>
      <w:r w:rsidR="002602D9">
        <w:br/>
      </w:r>
    </w:p>
    <w:p w14:paraId="132615C0" w14:textId="7E0E8788" w:rsidR="002602D9" w:rsidRDefault="002602D9" w:rsidP="002602D9">
      <w:pPr>
        <w:rPr>
          <w:rStyle w:val="Fett"/>
        </w:rPr>
      </w:pPr>
      <w:r w:rsidRPr="002602D9">
        <w:rPr>
          <w:rStyle w:val="Fett"/>
        </w:rPr>
        <w:t>Bekanntgabe der Finalteilnahme</w:t>
      </w:r>
    </w:p>
    <w:p w14:paraId="17300A56" w14:textId="2442072A" w:rsidR="002602D9" w:rsidRPr="002602D9" w:rsidRDefault="002602D9" w:rsidP="002602D9">
      <w:r w:rsidRPr="002602D9">
        <w:rPr>
          <w:rFonts w:ascii="Apple Color Emoji" w:hAnsi="Apple Color Emoji" w:cs="Apple Color Emoji"/>
        </w:rPr>
        <w:t>🏆</w:t>
      </w:r>
      <w:r w:rsidRPr="002602D9">
        <w:t xml:space="preserve"> Wir</w:t>
      </w:r>
      <w:r w:rsidR="009C583E" w:rsidRPr="002602D9" w:rsidDel="009C583E">
        <w:t xml:space="preserve"> </w:t>
      </w:r>
      <w:r w:rsidR="00780390">
        <w:t>haben den ersten Schritt geschafft!</w:t>
      </w:r>
      <w:r w:rsidR="009C583E">
        <w:t xml:space="preserve"> </w:t>
      </w:r>
      <w:r w:rsidR="001726F9">
        <w:t>Die Jury hat u</w:t>
      </w:r>
      <w:r w:rsidRPr="002602D9">
        <w:t>nser Projekt [PROJEKTNAME]</w:t>
      </w:r>
      <w:r w:rsidR="001726F9" w:rsidRPr="002602D9" w:rsidDel="001726F9">
        <w:t xml:space="preserve"> </w:t>
      </w:r>
      <w:r w:rsidRPr="002602D9">
        <w:t xml:space="preserve">für </w:t>
      </w:r>
      <w:r w:rsidR="00523950">
        <w:t>die Finalrunde des</w:t>
      </w:r>
      <w:r w:rsidRPr="002602D9">
        <w:t> </w:t>
      </w:r>
      <w:r w:rsidR="00523950">
        <w:t>Wettbewerbs</w:t>
      </w:r>
      <w:r w:rsidRPr="002602D9">
        <w:t> </w:t>
      </w:r>
      <w:proofErr w:type="spellStart"/>
      <w:r w:rsidR="00780390" w:rsidRPr="002602D9">
        <w:t>EFRE</w:t>
      </w:r>
      <w:r w:rsidR="00780390">
        <w:t>.</w:t>
      </w:r>
      <w:r w:rsidR="00780390" w:rsidRPr="002602D9">
        <w:t>Stars</w:t>
      </w:r>
      <w:proofErr w:type="spellEnd"/>
      <w:r w:rsidR="00780390">
        <w:t xml:space="preserve"> </w:t>
      </w:r>
      <w:r w:rsidR="00780390" w:rsidRPr="002602D9">
        <w:t>NRW</w:t>
      </w:r>
      <w:r w:rsidR="00780390">
        <w:t xml:space="preserve"> </w:t>
      </w:r>
      <w:r w:rsidR="00780390" w:rsidRPr="002602D9">
        <w:t>2026</w:t>
      </w:r>
      <w:r w:rsidR="00780390">
        <w:t xml:space="preserve"> </w:t>
      </w:r>
      <w:r w:rsidRPr="002602D9">
        <w:t>ausgewählt</w:t>
      </w:r>
      <w:r w:rsidR="006327FD">
        <w:t>!</w:t>
      </w:r>
    </w:p>
    <w:p w14:paraId="29093905" w14:textId="330D9FBD" w:rsidR="002602D9" w:rsidRPr="002602D9" w:rsidRDefault="002602D9" w:rsidP="002602D9">
      <w:r w:rsidRPr="002602D9">
        <w:t>Mit unserem Projekt setzen wir uns für [KURZE PROJEKTBESCHREIBUNG] ein</w:t>
      </w:r>
      <w:r w:rsidR="006327FD">
        <w:t>. Damit</w:t>
      </w:r>
      <w:r w:rsidRPr="002602D9">
        <w:t> leisten </w:t>
      </w:r>
      <w:r w:rsidR="006327FD">
        <w:t xml:space="preserve">wir </w:t>
      </w:r>
      <w:r w:rsidRPr="002602D9">
        <w:t>einen Beitrag für </w:t>
      </w:r>
      <w:r w:rsidR="006327FD">
        <w:t>die</w:t>
      </w:r>
      <w:r w:rsidR="006327FD" w:rsidRPr="002602D9">
        <w:t> </w:t>
      </w:r>
      <w:r w:rsidRPr="002602D9">
        <w:t>innovative und zukunftsfähige Entwicklung in Nordrhein-Westfalen. </w:t>
      </w:r>
    </w:p>
    <w:p w14:paraId="61DD3BFF" w14:textId="77777777" w:rsidR="002602D9" w:rsidRPr="002602D9" w:rsidRDefault="002602D9" w:rsidP="002602D9">
      <w:r w:rsidRPr="002602D9">
        <w:t>Wir freuen uns sehr über die Nominierung und sind gespannt auf die nächsten Schritte im Wettbewerb. </w:t>
      </w:r>
    </w:p>
    <w:p w14:paraId="7F5394E7" w14:textId="2CB5D4C0" w:rsidR="002602D9" w:rsidRPr="002602D9" w:rsidRDefault="002602D9" w:rsidP="002602D9">
      <w:r w:rsidRPr="002602D9">
        <w:rPr>
          <w:rFonts w:ascii="Apple Color Emoji" w:hAnsi="Apple Color Emoji" w:cs="Apple Color Emoji"/>
        </w:rPr>
        <w:t>👉</w:t>
      </w:r>
      <w:r w:rsidRPr="002602D9">
        <w:t xml:space="preserve"> Mehr über die </w:t>
      </w:r>
      <w:proofErr w:type="spellStart"/>
      <w:r w:rsidRPr="002602D9">
        <w:t>EFRE</w:t>
      </w:r>
      <w:r w:rsidR="005F27C8">
        <w:t>.</w:t>
      </w:r>
      <w:r w:rsidRPr="002602D9">
        <w:t>Stars</w:t>
      </w:r>
      <w:proofErr w:type="spellEnd"/>
      <w:r w:rsidRPr="002602D9">
        <w:t xml:space="preserve"> NRW erfahrt ihr beim @EFRE/JTF</w:t>
      </w:r>
      <w:r>
        <w:t xml:space="preserve"> in</w:t>
      </w:r>
      <w:r w:rsidRPr="002602D9">
        <w:t xml:space="preserve"> NRW. </w:t>
      </w:r>
    </w:p>
    <w:p w14:paraId="44845801" w14:textId="1A7FD9BC" w:rsidR="002602D9" w:rsidRDefault="002602D9" w:rsidP="002602D9">
      <w:r w:rsidRPr="002602D9">
        <w:lastRenderedPageBreak/>
        <w:t>#EFRENRW #JTFNRW #E</w:t>
      </w:r>
      <w:r>
        <w:t>Uinmyregion</w:t>
      </w:r>
      <w:r w:rsidRPr="002602D9">
        <w:t xml:space="preserve"> #EU</w:t>
      </w:r>
      <w:r>
        <w:t>funding</w:t>
      </w:r>
    </w:p>
    <w:p w14:paraId="213CA950" w14:textId="77777777" w:rsidR="003011CC" w:rsidRDefault="003011CC" w:rsidP="002602D9"/>
    <w:p w14:paraId="68E36809" w14:textId="27A01AC9" w:rsidR="002602D9" w:rsidRPr="002602D9" w:rsidRDefault="002602D9" w:rsidP="002602D9">
      <w:pPr>
        <w:pStyle w:val="berschrift3"/>
        <w:rPr>
          <w:rStyle w:val="Fett"/>
          <w:b/>
          <w:bCs w:val="0"/>
        </w:rPr>
      </w:pPr>
      <w:r w:rsidRPr="002602D9">
        <w:t xml:space="preserve">Kurze Variante für </w:t>
      </w:r>
      <w:proofErr w:type="spellStart"/>
      <w:r w:rsidRPr="002602D9">
        <w:t>Reposts</w:t>
      </w:r>
      <w:proofErr w:type="spellEnd"/>
      <w:r w:rsidRPr="002602D9">
        <w:t> oder Teaser</w:t>
      </w:r>
      <w:r>
        <w:br/>
      </w:r>
    </w:p>
    <w:p w14:paraId="0BC0624D" w14:textId="56AFA157" w:rsidR="002602D9" w:rsidRDefault="002602D9" w:rsidP="00016DED">
      <w:pPr>
        <w:rPr>
          <w:rStyle w:val="Fett"/>
          <w:b w:val="0"/>
          <w:bCs w:val="0"/>
        </w:rPr>
      </w:pPr>
      <w:r w:rsidRPr="002602D9">
        <w:rPr>
          <w:rStyle w:val="Fett"/>
          <w:b w:val="0"/>
          <w:bCs w:val="0"/>
        </w:rPr>
        <w:t xml:space="preserve">Wir freuen uns </w:t>
      </w:r>
      <w:r>
        <w:rPr>
          <w:rStyle w:val="Fett"/>
          <w:b w:val="0"/>
          <w:bCs w:val="0"/>
        </w:rPr>
        <w:t>sehr</w:t>
      </w:r>
      <w:r w:rsidRPr="002602D9">
        <w:rPr>
          <w:rStyle w:val="Fett"/>
          <w:b w:val="0"/>
          <w:bCs w:val="0"/>
        </w:rPr>
        <w:t xml:space="preserve">: </w:t>
      </w:r>
      <w:r w:rsidRPr="002602D9">
        <w:rPr>
          <w:rStyle w:val="Fett"/>
          <w:rFonts w:ascii="Apple Color Emoji" w:hAnsi="Apple Color Emoji" w:cs="Apple Color Emoji"/>
          <w:b w:val="0"/>
          <w:bCs w:val="0"/>
        </w:rPr>
        <w:t>🏆</w:t>
      </w:r>
      <w:r w:rsidRPr="002602D9">
        <w:rPr>
          <w:rStyle w:val="Fett"/>
          <w:b w:val="0"/>
          <w:bCs w:val="0"/>
        </w:rPr>
        <w:t xml:space="preserve"> [PROJEKTNAME] gehört zu den fünf Finalprojekten der </w:t>
      </w:r>
      <w:proofErr w:type="spellStart"/>
      <w:r w:rsidRPr="002602D9">
        <w:rPr>
          <w:rStyle w:val="Fett"/>
          <w:b w:val="0"/>
          <w:bCs w:val="0"/>
        </w:rPr>
        <w:t>EFRE</w:t>
      </w:r>
      <w:r w:rsidR="005F27C8">
        <w:rPr>
          <w:rStyle w:val="Fett"/>
          <w:b w:val="0"/>
          <w:bCs w:val="0"/>
        </w:rPr>
        <w:t>.</w:t>
      </w:r>
      <w:r w:rsidRPr="002602D9">
        <w:rPr>
          <w:rStyle w:val="Fett"/>
          <w:b w:val="0"/>
          <w:bCs w:val="0"/>
        </w:rPr>
        <w:t>Stars</w:t>
      </w:r>
      <w:proofErr w:type="spellEnd"/>
      <w:r>
        <w:rPr>
          <w:rStyle w:val="Fett"/>
          <w:b w:val="0"/>
          <w:bCs w:val="0"/>
        </w:rPr>
        <w:t xml:space="preserve"> </w:t>
      </w:r>
      <w:r w:rsidRPr="002602D9">
        <w:rPr>
          <w:rStyle w:val="Fett"/>
          <w:b w:val="0"/>
          <w:bCs w:val="0"/>
        </w:rPr>
        <w:t>NRW</w:t>
      </w:r>
      <w:r>
        <w:rPr>
          <w:rStyle w:val="Fett"/>
          <w:b w:val="0"/>
          <w:bCs w:val="0"/>
        </w:rPr>
        <w:t xml:space="preserve"> </w:t>
      </w:r>
      <w:r w:rsidRPr="002602D9">
        <w:rPr>
          <w:rStyle w:val="Fett"/>
          <w:b w:val="0"/>
          <w:bCs w:val="0"/>
        </w:rPr>
        <w:t xml:space="preserve">2026. Vielen Dank an alle Beteiligten, die diesen Erfolg möglich gemacht haben. </w:t>
      </w:r>
      <w:r w:rsidR="00016DED">
        <w:rPr>
          <w:rStyle w:val="Fett"/>
          <w:b w:val="0"/>
          <w:bCs w:val="0"/>
        </w:rPr>
        <w:br/>
      </w:r>
      <w:r>
        <w:rPr>
          <w:rStyle w:val="Fett"/>
          <w:b w:val="0"/>
          <w:bCs w:val="0"/>
        </w:rPr>
        <w:br/>
      </w:r>
      <w:r w:rsidRPr="002602D9">
        <w:rPr>
          <w:rStyle w:val="Fett"/>
          <w:b w:val="0"/>
          <w:bCs w:val="0"/>
        </w:rPr>
        <w:t>Mehr zum Wettbewerb beim @EFRE/JTF</w:t>
      </w:r>
      <w:r>
        <w:rPr>
          <w:rStyle w:val="Fett"/>
          <w:b w:val="0"/>
          <w:bCs w:val="0"/>
        </w:rPr>
        <w:t xml:space="preserve"> in </w:t>
      </w:r>
      <w:r w:rsidRPr="002602D9">
        <w:rPr>
          <w:rStyle w:val="Fett"/>
          <w:b w:val="0"/>
          <w:bCs w:val="0"/>
        </w:rPr>
        <w:t xml:space="preserve">NRW. </w:t>
      </w:r>
      <w:r w:rsidR="00016DED">
        <w:rPr>
          <w:rStyle w:val="Fett"/>
          <w:b w:val="0"/>
          <w:bCs w:val="0"/>
        </w:rPr>
        <w:br/>
      </w:r>
      <w:r>
        <w:rPr>
          <w:rStyle w:val="Fett"/>
          <w:b w:val="0"/>
          <w:bCs w:val="0"/>
        </w:rPr>
        <w:br/>
      </w:r>
      <w:r w:rsidRPr="002602D9">
        <w:rPr>
          <w:rStyle w:val="Fett"/>
          <w:b w:val="0"/>
          <w:bCs w:val="0"/>
        </w:rPr>
        <w:t>#EFRENRW</w:t>
      </w:r>
      <w:r>
        <w:rPr>
          <w:rStyle w:val="Fett"/>
          <w:b w:val="0"/>
          <w:bCs w:val="0"/>
        </w:rPr>
        <w:t xml:space="preserve"> #JTFNRW</w:t>
      </w:r>
      <w:r w:rsidRPr="002602D9">
        <w:rPr>
          <w:rStyle w:val="Fett"/>
          <w:b w:val="0"/>
          <w:bCs w:val="0"/>
        </w:rPr>
        <w:t xml:space="preserve"> #E</w:t>
      </w:r>
      <w:r>
        <w:rPr>
          <w:rStyle w:val="Fett"/>
          <w:b w:val="0"/>
          <w:bCs w:val="0"/>
        </w:rPr>
        <w:t>Uinmyregion #EUfunding</w:t>
      </w:r>
    </w:p>
    <w:p w14:paraId="1000AA0A" w14:textId="71834C93" w:rsidR="002602D9" w:rsidRDefault="002602D9" w:rsidP="00016DED">
      <w:pPr>
        <w:pStyle w:val="berschrift3"/>
      </w:pPr>
      <w:r w:rsidRPr="002602D9">
        <w:rPr>
          <w:rStyle w:val="Fett"/>
          <w:b/>
          <w:bCs w:val="0"/>
        </w:rPr>
        <w:t>Beitrag „So geht es weiter“</w:t>
      </w:r>
      <w:r w:rsidR="00016DED">
        <w:rPr>
          <w:rStyle w:val="Fett"/>
          <w:b/>
          <w:bCs w:val="0"/>
        </w:rPr>
        <w:br/>
      </w:r>
    </w:p>
    <w:p w14:paraId="7D25FB08" w14:textId="5BFE1773" w:rsidR="002602D9" w:rsidRDefault="002602D9" w:rsidP="002602D9">
      <w:r>
        <w:t xml:space="preserve">Die Reise geht weiter! </w:t>
      </w:r>
      <w:r>
        <w:rPr>
          <w:rFonts w:ascii="Apple Color Emoji" w:hAnsi="Apple Color Emoji" w:cs="Apple Color Emoji"/>
        </w:rPr>
        <w:t>🚀</w:t>
      </w:r>
      <w:r>
        <w:t xml:space="preserve"> Als Finalprojekt der </w:t>
      </w:r>
      <w:proofErr w:type="spellStart"/>
      <w:r>
        <w:t>EFRE</w:t>
      </w:r>
      <w:r w:rsidR="00961C46">
        <w:t>.</w:t>
      </w:r>
      <w:r>
        <w:t>Stars</w:t>
      </w:r>
      <w:proofErr w:type="spellEnd"/>
      <w:r>
        <w:t xml:space="preserve"> NRW 2026 starten wir in die nächste Wettbewerbsphase. </w:t>
      </w:r>
    </w:p>
    <w:p w14:paraId="055C9A78" w14:textId="3DD685E5" w:rsidR="002602D9" w:rsidRDefault="00C52DF8" w:rsidP="002602D9">
      <w:r>
        <w:t>Das passiert in den nächsten Wochen</w:t>
      </w:r>
      <w:r w:rsidR="002602D9">
        <w:t xml:space="preserve">: </w:t>
      </w:r>
    </w:p>
    <w:p w14:paraId="6365D0DC" w14:textId="265717E1" w:rsidR="002602D9" w:rsidRDefault="002602D9" w:rsidP="002602D9">
      <w:r>
        <w:rPr>
          <w:rFonts w:ascii="Apple Color Emoji" w:hAnsi="Apple Color Emoji" w:cs="Apple Color Emoji"/>
        </w:rPr>
        <w:t>✅</w:t>
      </w:r>
      <w:r>
        <w:t xml:space="preserve"> </w:t>
      </w:r>
      <w:r w:rsidR="00D932A8">
        <w:t>P</w:t>
      </w:r>
      <w:r>
        <w:t xml:space="preserve">rofessionelle Videoproduktion 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Vorstellung des Projekts auf den Kanälen des EFRE/JTF-Programms NRW 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</w:t>
      </w:r>
      <w:r w:rsidR="00D932A8">
        <w:t>Ö</w:t>
      </w:r>
      <w:r>
        <w:t xml:space="preserve">ffentliche Abstimmung 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Preisverleihung mit Bekanntgabe der Gewinnerprojekte </w:t>
      </w:r>
    </w:p>
    <w:p w14:paraId="0ED9DF53" w14:textId="074B0A9E" w:rsidR="002602D9" w:rsidRDefault="002602D9" w:rsidP="002602D9">
      <w:r>
        <w:t>Wir freuen uns auf die nächsten Schritte und halten euch auf dem Laufenden. @EFRE/JTF</w:t>
      </w:r>
      <w:r w:rsidR="00770E2A">
        <w:t xml:space="preserve"> in </w:t>
      </w:r>
      <w:r>
        <w:t xml:space="preserve">NRW </w:t>
      </w:r>
    </w:p>
    <w:p w14:paraId="1CC4BDA2" w14:textId="05D88E73" w:rsidR="00B265A9" w:rsidRPr="002602D9" w:rsidRDefault="002602D9" w:rsidP="002602D9">
      <w:r>
        <w:t>#EFRENRW #JTFNRW #EUinmyregion #EUfunding</w:t>
      </w:r>
    </w:p>
    <w:p w14:paraId="25E797B1" w14:textId="6C2E8DA8" w:rsidR="002602D9" w:rsidRDefault="002602D9" w:rsidP="00016DED">
      <w:pPr>
        <w:pStyle w:val="berschrift3"/>
      </w:pPr>
      <w:r w:rsidRPr="002602D9">
        <w:t>Textbaustein für Partnerorganisationen</w:t>
      </w:r>
      <w:r w:rsidR="00016DED">
        <w:br/>
      </w:r>
    </w:p>
    <w:p w14:paraId="71F4B859" w14:textId="763BD845" w:rsidR="002602D9" w:rsidRPr="002602D9" w:rsidRDefault="002602D9" w:rsidP="002602D9">
      <w:r w:rsidRPr="002602D9">
        <w:t>Wir gratulieren unserem Partnerprojekt [PROJEKTNAME] zur Nominierung </w:t>
      </w:r>
      <w:r w:rsidR="0035586F">
        <w:t>für die Finalrunde</w:t>
      </w:r>
      <w:r w:rsidRPr="002602D9">
        <w:t> der #EFREStarsNRW2026. </w:t>
      </w:r>
    </w:p>
    <w:p w14:paraId="545114FC" w14:textId="77777777" w:rsidR="002602D9" w:rsidRPr="002602D9" w:rsidRDefault="002602D9" w:rsidP="002602D9">
      <w:r w:rsidRPr="002602D9">
        <w:t>Das Projekt zeigt, wie europäische Fördermittel Innovation und nachhaltige Entwicklung in Nordrhein-Westfalen unterstützen. </w:t>
      </w:r>
    </w:p>
    <w:p w14:paraId="459EF278" w14:textId="11DE4EEB" w:rsidR="002602D9" w:rsidRPr="00770E2A" w:rsidRDefault="002602D9" w:rsidP="002602D9">
      <w:r w:rsidRPr="00770E2A">
        <w:t>Mehr zum Wettbewerb beim @EFRE/JTF</w:t>
      </w:r>
      <w:r w:rsidR="00770E2A" w:rsidRPr="00770E2A">
        <w:t xml:space="preserve"> in </w:t>
      </w:r>
      <w:r w:rsidRPr="00770E2A">
        <w:t>NRW. </w:t>
      </w:r>
    </w:p>
    <w:p w14:paraId="5C3CF9C9" w14:textId="5E8E2277" w:rsidR="002F18B0" w:rsidRPr="002602D9" w:rsidRDefault="002602D9" w:rsidP="002602D9">
      <w:r>
        <w:t xml:space="preserve">#EFRENRW </w:t>
      </w:r>
      <w:r w:rsidR="00770E2A">
        <w:t xml:space="preserve">#JTFNRW </w:t>
      </w:r>
      <w:r>
        <w:t>#E</w:t>
      </w:r>
      <w:r w:rsidR="00770E2A">
        <w:t>Uinmyregion #EUfunding</w:t>
      </w:r>
    </w:p>
    <w:p w14:paraId="269F421E" w14:textId="7FAC10C9" w:rsidR="002602D9" w:rsidRPr="00B265A9" w:rsidRDefault="002F18B0" w:rsidP="00411A8B">
      <w:pPr>
        <w:rPr>
          <w:b/>
          <w:bCs/>
        </w:rPr>
      </w:pPr>
      <w:r w:rsidRPr="00B265A9">
        <w:rPr>
          <w:b/>
          <w:bCs/>
        </w:rPr>
        <w:t>B</w:t>
      </w:r>
      <w:r w:rsidR="00770E2A" w:rsidRPr="00B265A9">
        <w:rPr>
          <w:b/>
          <w:bCs/>
        </w:rPr>
        <w:t>austeine für Grafiken, Slideshow-Posts oder kurze Updates</w:t>
      </w:r>
    </w:p>
    <w:tbl>
      <w:tblPr>
        <w:tblStyle w:val="nhTabelle"/>
        <w:tblpPr w:bottomFromText="454" w:vertAnchor="text" w:tblpY="1"/>
        <w:tblOverlap w:val="never"/>
        <w:tblW w:w="0" w:type="auto"/>
        <w:tblBorders>
          <w:bottom w:val="none" w:sz="0" w:space="0" w:color="auto"/>
          <w:insideH w:val="none" w:sz="0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4677"/>
      </w:tblGrid>
      <w:tr w:rsidR="00414E52" w:rsidRPr="00414E52" w14:paraId="7AC4E4C7" w14:textId="77777777" w:rsidTr="001F1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38" w:type="dxa"/>
            <w:tcMar>
              <w:bottom w:w="57" w:type="dxa"/>
            </w:tcMar>
          </w:tcPr>
          <w:p w14:paraId="35CF1F95" w14:textId="64BA3B21" w:rsidR="00414E52" w:rsidRPr="00414E52" w:rsidRDefault="00770E2A" w:rsidP="004A708C">
            <w:r>
              <w:t>Variante</w:t>
            </w:r>
          </w:p>
        </w:tc>
        <w:tc>
          <w:tcPr>
            <w:tcW w:w="4677" w:type="dxa"/>
            <w:tcMar>
              <w:bottom w:w="57" w:type="dxa"/>
            </w:tcMar>
          </w:tcPr>
          <w:p w14:paraId="65FB7503" w14:textId="399791C9" w:rsidR="00414E52" w:rsidRPr="00414E52" w:rsidRDefault="00414E52" w:rsidP="004A708C">
            <w:r w:rsidRPr="00414E52">
              <w:t>Text</w:t>
            </w:r>
          </w:p>
        </w:tc>
      </w:tr>
      <w:tr w:rsidR="00414E52" w:rsidRPr="00414E52" w14:paraId="4DFF9F0A" w14:textId="77777777" w:rsidTr="001F1230">
        <w:tc>
          <w:tcPr>
            <w:tcW w:w="4338" w:type="dxa"/>
            <w:tcBorders>
              <w:top w:val="single" w:sz="8" w:space="0" w:color="auto"/>
              <w:bottom w:val="single" w:sz="2" w:space="0" w:color="auto"/>
            </w:tcBorders>
          </w:tcPr>
          <w:p w14:paraId="6E89ADB0" w14:textId="070CF9A4" w:rsidR="00414E52" w:rsidRPr="00414E52" w:rsidRDefault="002F18B0" w:rsidP="004A708C">
            <w:r>
              <w:t>B</w:t>
            </w:r>
            <w:r w:rsidR="00770E2A">
              <w:t>austein 1</w:t>
            </w:r>
          </w:p>
        </w:tc>
        <w:tc>
          <w:tcPr>
            <w:tcW w:w="4677" w:type="dxa"/>
            <w:tcBorders>
              <w:top w:val="single" w:sz="8" w:space="0" w:color="auto"/>
              <w:bottom w:val="single" w:sz="2" w:space="0" w:color="auto"/>
            </w:tcBorders>
          </w:tcPr>
          <w:p w14:paraId="3238F473" w14:textId="17D1BD68" w:rsidR="00770E2A" w:rsidRDefault="00770E2A" w:rsidP="00770E2A">
            <w:r>
              <w:rPr>
                <w:rFonts w:ascii="Apple Color Emoji" w:hAnsi="Apple Color Emoji" w:cs="Apple Color Emoji"/>
              </w:rPr>
              <w:t>🏆</w:t>
            </w:r>
            <w:r>
              <w:t xml:space="preserve"> Finalprojekt der </w:t>
            </w:r>
            <w:proofErr w:type="spellStart"/>
            <w:r>
              <w:t>EFRE</w:t>
            </w:r>
            <w:r w:rsidR="00C26826">
              <w:t>.</w:t>
            </w:r>
            <w:r>
              <w:t>Stars</w:t>
            </w:r>
            <w:proofErr w:type="spellEnd"/>
            <w:r>
              <w:t xml:space="preserve"> NRW 2026 </w:t>
            </w:r>
          </w:p>
          <w:p w14:paraId="4E06A96E" w14:textId="77777777" w:rsidR="00770E2A" w:rsidRDefault="00770E2A" w:rsidP="00770E2A">
            <w:r>
              <w:t xml:space="preserve">Wir sind dabei! </w:t>
            </w:r>
          </w:p>
          <w:p w14:paraId="32D91B78" w14:textId="6AF925E9" w:rsidR="00414E52" w:rsidRPr="00414E52" w:rsidRDefault="00770E2A" w:rsidP="00770E2A">
            <w:r>
              <w:t>Mehr beim @EFRE/JTF in NRW</w:t>
            </w:r>
          </w:p>
        </w:tc>
      </w:tr>
      <w:tr w:rsidR="00414E52" w:rsidRPr="00414E52" w14:paraId="7955A3C0" w14:textId="77777777" w:rsidTr="001F1230">
        <w:tc>
          <w:tcPr>
            <w:tcW w:w="4338" w:type="dxa"/>
            <w:tcBorders>
              <w:top w:val="single" w:sz="2" w:space="0" w:color="auto"/>
              <w:bottom w:val="single" w:sz="2" w:space="0" w:color="auto"/>
            </w:tcBorders>
          </w:tcPr>
          <w:p w14:paraId="6285114E" w14:textId="645BF46E" w:rsidR="00414E52" w:rsidRPr="00414E52" w:rsidRDefault="002F18B0" w:rsidP="004A708C">
            <w:r>
              <w:lastRenderedPageBreak/>
              <w:t>B</w:t>
            </w:r>
            <w:r w:rsidR="00770E2A">
              <w:t>austein 2</w:t>
            </w:r>
          </w:p>
        </w:tc>
        <w:tc>
          <w:tcPr>
            <w:tcW w:w="4677" w:type="dxa"/>
            <w:tcBorders>
              <w:top w:val="single" w:sz="2" w:space="0" w:color="auto"/>
              <w:bottom w:val="single" w:sz="2" w:space="0" w:color="auto"/>
            </w:tcBorders>
          </w:tcPr>
          <w:p w14:paraId="62A89B2B" w14:textId="0B187B87" w:rsidR="00414E52" w:rsidRPr="00414E52" w:rsidRDefault="00770E2A" w:rsidP="00770E2A">
            <w:r>
              <w:t>Die Freude bei uns ist groß:</w:t>
            </w:r>
            <w:r w:rsidRPr="00770E2A">
              <w:t> </w:t>
            </w:r>
            <w:r w:rsidRPr="00770E2A">
              <w:br/>
              <w:t>Unser Projekt </w:t>
            </w:r>
            <w:r w:rsidR="00C26826">
              <w:t>ist in der Finalrunde</w:t>
            </w:r>
            <w:r w:rsidRPr="00770E2A">
              <w:t xml:space="preserve"> der </w:t>
            </w:r>
            <w:proofErr w:type="spellStart"/>
            <w:r w:rsidRPr="00770E2A">
              <w:t>EFRE</w:t>
            </w:r>
            <w:r w:rsidR="00C26826">
              <w:t>.</w:t>
            </w:r>
            <w:r w:rsidRPr="00770E2A">
              <w:t>Stars</w:t>
            </w:r>
            <w:proofErr w:type="spellEnd"/>
            <w:r>
              <w:t xml:space="preserve"> </w:t>
            </w:r>
            <w:r w:rsidRPr="00770E2A">
              <w:t>NRW</w:t>
            </w:r>
            <w:r>
              <w:t xml:space="preserve"> </w:t>
            </w:r>
            <w:r w:rsidRPr="00770E2A">
              <w:t>2026</w:t>
            </w:r>
            <w:r>
              <w:t>!</w:t>
            </w:r>
          </w:p>
        </w:tc>
      </w:tr>
      <w:tr w:rsidR="00770E2A" w:rsidRPr="00414E52" w14:paraId="586B6C4F" w14:textId="77777777" w:rsidTr="001F1230">
        <w:tc>
          <w:tcPr>
            <w:tcW w:w="4338" w:type="dxa"/>
            <w:tcBorders>
              <w:top w:val="single" w:sz="2" w:space="0" w:color="auto"/>
              <w:bottom w:val="single" w:sz="2" w:space="0" w:color="auto"/>
            </w:tcBorders>
          </w:tcPr>
          <w:p w14:paraId="02648779" w14:textId="45479CC5" w:rsidR="00770E2A" w:rsidRDefault="002F18B0" w:rsidP="004A708C">
            <w:r>
              <w:t>B</w:t>
            </w:r>
            <w:r w:rsidR="00770E2A">
              <w:t>austein 3</w:t>
            </w:r>
          </w:p>
        </w:tc>
        <w:tc>
          <w:tcPr>
            <w:tcW w:w="4677" w:type="dxa"/>
            <w:tcBorders>
              <w:top w:val="single" w:sz="2" w:space="0" w:color="auto"/>
              <w:bottom w:val="single" w:sz="2" w:space="0" w:color="auto"/>
            </w:tcBorders>
          </w:tcPr>
          <w:p w14:paraId="65ADD258" w14:textId="67560A48" w:rsidR="00770E2A" w:rsidRDefault="00770E2A" w:rsidP="00770E2A">
            <w:r w:rsidRPr="00770E2A">
              <w:t xml:space="preserve">Wir freuen uns auf die nächste Phase der </w:t>
            </w:r>
            <w:proofErr w:type="spellStart"/>
            <w:r w:rsidRPr="00770E2A">
              <w:t>EFRE</w:t>
            </w:r>
            <w:r w:rsidR="00C26826">
              <w:t>.</w:t>
            </w:r>
            <w:r w:rsidRPr="00770E2A">
              <w:t>Stars</w:t>
            </w:r>
            <w:proofErr w:type="spellEnd"/>
            <w:r>
              <w:t xml:space="preserve"> </w:t>
            </w:r>
            <w:r w:rsidRPr="00770E2A">
              <w:t>NRW</w:t>
            </w:r>
            <w:r>
              <w:t xml:space="preserve"> </w:t>
            </w:r>
            <w:r w:rsidRPr="00770E2A">
              <w:t>2026 und halten euch hier auf dem Laufenden.</w:t>
            </w:r>
          </w:p>
        </w:tc>
      </w:tr>
    </w:tbl>
    <w:p w14:paraId="19B89612" w14:textId="77777777" w:rsidR="00774D34" w:rsidRDefault="00774D34">
      <w:pPr>
        <w:spacing w:after="0" w:line="300" w:lineRule="atLeast"/>
        <w:rPr>
          <w:b/>
          <w:color w:val="000000"/>
          <w:szCs w:val="22"/>
        </w:rPr>
      </w:pPr>
      <w:r>
        <w:br w:type="page"/>
      </w:r>
    </w:p>
    <w:p w14:paraId="7BB318F5" w14:textId="106A57F2" w:rsidR="00774D34" w:rsidRPr="00774D34" w:rsidRDefault="002667C9" w:rsidP="732FBEC7">
      <w:pPr>
        <w:pStyle w:val="berschrift3"/>
      </w:pPr>
      <w:r>
        <w:lastRenderedPageBreak/>
        <w:t>Vorlagen für die Voting-Phase</w:t>
      </w:r>
      <w:r w:rsidR="00774D34">
        <w:br/>
      </w:r>
    </w:p>
    <w:p w14:paraId="337C2A85" w14:textId="111E7895" w:rsidR="002667C9" w:rsidRPr="00B0414A" w:rsidRDefault="006C4266" w:rsidP="002667C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Beitrag: </w:t>
      </w:r>
      <w:r w:rsidR="00774D34" w:rsidRPr="00B0414A">
        <w:rPr>
          <w:rFonts w:asciiTheme="minorHAnsi" w:hAnsiTheme="minorHAnsi" w:cstheme="minorHAnsi"/>
          <w:b/>
          <w:bCs/>
        </w:rPr>
        <w:t>Start der Voting-Phase</w:t>
      </w:r>
    </w:p>
    <w:p w14:paraId="0CE6F509" w14:textId="1559A27E" w:rsidR="00E951C0" w:rsidRPr="00B0414A" w:rsidRDefault="00B0414A" w:rsidP="002667C9">
      <w:pPr>
        <w:rPr>
          <w:rFonts w:asciiTheme="minorHAnsi" w:hAnsiTheme="minorHAnsi" w:cstheme="minorHAnsi"/>
        </w:rPr>
      </w:pPr>
      <w:r w:rsidRPr="00B0414A">
        <w:rPr>
          <w:rFonts w:ascii="Apple Color Emoji" w:hAnsi="Apple Color Emoji" w:cs="Apple Color Emoji"/>
        </w:rPr>
        <w:t>🗳️</w:t>
      </w:r>
      <w:r w:rsidRPr="00B0414A">
        <w:rPr>
          <w:rFonts w:asciiTheme="minorHAnsi" w:hAnsiTheme="minorHAnsi" w:cstheme="minorHAnsi"/>
        </w:rPr>
        <w:t xml:space="preserve"> </w:t>
      </w:r>
      <w:r w:rsidR="005E1B0E" w:rsidRPr="00B0414A">
        <w:rPr>
          <w:rFonts w:asciiTheme="minorHAnsi" w:hAnsiTheme="minorHAnsi" w:cstheme="minorHAnsi"/>
        </w:rPr>
        <w:t>Das Voting ist gestartet</w:t>
      </w:r>
      <w:r w:rsidR="00E951C0" w:rsidRPr="00B0414A">
        <w:rPr>
          <w:rFonts w:asciiTheme="minorHAnsi" w:hAnsiTheme="minorHAnsi" w:cstheme="minorHAnsi"/>
        </w:rPr>
        <w:t xml:space="preserve"> – jetzt seid ihr gefragt!</w:t>
      </w:r>
    </w:p>
    <w:p w14:paraId="39665F4E" w14:textId="346162D9" w:rsidR="003420EE" w:rsidRPr="00B0414A" w:rsidRDefault="005E1B0E" w:rsidP="002667C9">
      <w:pPr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 xml:space="preserve">Unser Projekt [PROJEKTNAME] steht im Finale der </w:t>
      </w:r>
      <w:proofErr w:type="spellStart"/>
      <w:r w:rsidRPr="00B0414A">
        <w:rPr>
          <w:rFonts w:asciiTheme="minorHAnsi" w:hAnsiTheme="minorHAnsi" w:cstheme="minorHAnsi"/>
        </w:rPr>
        <w:t>EFRE.Stars</w:t>
      </w:r>
      <w:proofErr w:type="spellEnd"/>
      <w:r w:rsidRPr="00B0414A">
        <w:rPr>
          <w:rFonts w:asciiTheme="minorHAnsi" w:hAnsiTheme="minorHAnsi" w:cstheme="minorHAnsi"/>
        </w:rPr>
        <w:t xml:space="preserve"> NRW 2026</w:t>
      </w:r>
      <w:r w:rsidR="00A76ED2" w:rsidRPr="00B0414A">
        <w:rPr>
          <w:rFonts w:asciiTheme="minorHAnsi" w:hAnsiTheme="minorHAnsi" w:cstheme="minorHAnsi"/>
        </w:rPr>
        <w:t xml:space="preserve">, worauf wir sehr stolz sind. Jetzt möchten wir auch den Publikumspreis gewinnen und </w:t>
      </w:r>
      <w:r w:rsidR="001B0D05" w:rsidRPr="00B0414A">
        <w:rPr>
          <w:rFonts w:asciiTheme="minorHAnsi" w:hAnsiTheme="minorHAnsi" w:cstheme="minorHAnsi"/>
        </w:rPr>
        <w:t>freuen</w:t>
      </w:r>
      <w:r w:rsidR="00563E6E" w:rsidRPr="00B0414A">
        <w:rPr>
          <w:rFonts w:asciiTheme="minorHAnsi" w:hAnsiTheme="minorHAnsi" w:cstheme="minorHAnsi"/>
        </w:rPr>
        <w:t xml:space="preserve"> uns über eure Stimme</w:t>
      </w:r>
      <w:r w:rsidR="003420EE" w:rsidRPr="00B0414A">
        <w:rPr>
          <w:rFonts w:asciiTheme="minorHAnsi" w:hAnsiTheme="minorHAnsi" w:cstheme="minorHAnsi"/>
        </w:rPr>
        <w:t xml:space="preserve"> im Online-Voting.</w:t>
      </w:r>
    </w:p>
    <w:p w14:paraId="40ED003C" w14:textId="74FA33A8" w:rsidR="007015B2" w:rsidRPr="00B0414A" w:rsidRDefault="00C8144F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>Was unser Projekt auszeichnet?</w:t>
      </w:r>
      <w:r w:rsidR="00662B09" w:rsidRPr="00B0414A">
        <w:rPr>
          <w:rFonts w:asciiTheme="minorHAnsi" w:hAnsiTheme="minorHAnsi" w:cstheme="minorHAnsi"/>
        </w:rPr>
        <w:t xml:space="preserve"> </w:t>
      </w:r>
      <w:r w:rsidR="00F10336" w:rsidRPr="00B0414A">
        <w:rPr>
          <w:rFonts w:asciiTheme="minorHAnsi" w:hAnsiTheme="minorHAnsi" w:cstheme="minorHAnsi"/>
        </w:rPr>
        <w:t>[KURZE PROJEKTBESCHREIBUNG].</w:t>
      </w:r>
      <w:r w:rsidR="002E203D" w:rsidRPr="00B0414A">
        <w:rPr>
          <w:rFonts w:asciiTheme="minorHAnsi" w:hAnsiTheme="minorHAnsi" w:cstheme="minorHAnsi"/>
        </w:rPr>
        <w:t xml:space="preserve"> Damit tragen wir dazu bei, Nordrhein-Westfalen innovativer, nachhaltiger und zukunftsfähiger zu gestalten.</w:t>
      </w:r>
    </w:p>
    <w:p w14:paraId="6F3D454F" w14:textId="6F184960" w:rsidR="0020289E" w:rsidRPr="00B0414A" w:rsidRDefault="00F91C96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 xml:space="preserve">Überzeugt? Dann stimmt hier für unser Projekt </w:t>
      </w:r>
      <w:r w:rsidR="00EE4A15" w:rsidRPr="00B0414A">
        <w:rPr>
          <w:rFonts w:asciiTheme="minorHAnsi" w:hAnsiTheme="minorHAnsi" w:cstheme="minorHAnsi"/>
        </w:rPr>
        <w:t xml:space="preserve">bis zum </w:t>
      </w:r>
      <w:r w:rsidR="00041C02" w:rsidRPr="00B0414A">
        <w:rPr>
          <w:rFonts w:asciiTheme="minorHAnsi" w:hAnsiTheme="minorHAnsi" w:cstheme="minorHAnsi"/>
        </w:rPr>
        <w:t xml:space="preserve">[DATUM] </w:t>
      </w:r>
      <w:r w:rsidRPr="00B0414A">
        <w:rPr>
          <w:rFonts w:asciiTheme="minorHAnsi" w:hAnsiTheme="minorHAnsi" w:cstheme="minorHAnsi"/>
        </w:rPr>
        <w:t xml:space="preserve">ab </w:t>
      </w:r>
      <w:r w:rsidR="0083308D" w:rsidRPr="00B0414A">
        <w:rPr>
          <w:rFonts w:ascii="Apple Color Emoji" w:hAnsi="Apple Color Emoji" w:cs="Apple Color Emoji"/>
        </w:rPr>
        <w:t>👉</w:t>
      </w:r>
      <w:r w:rsidR="0083308D" w:rsidRPr="00B0414A">
        <w:rPr>
          <w:rFonts w:asciiTheme="minorHAnsi" w:hAnsiTheme="minorHAnsi" w:cstheme="minorHAnsi"/>
        </w:rPr>
        <w:t xml:space="preserve"> [LINK]</w:t>
      </w:r>
    </w:p>
    <w:p w14:paraId="233A38F4" w14:textId="0EB656EE" w:rsidR="00974A70" w:rsidRPr="00B0414A" w:rsidRDefault="00974A70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>Mehr zum Wettbewerb erfahrt ihr beim @EFRE/JTF in NRW</w:t>
      </w:r>
    </w:p>
    <w:p w14:paraId="5848A6B5" w14:textId="27BD7ADA" w:rsidR="007C0BFB" w:rsidRPr="00B0414A" w:rsidRDefault="00974A70" w:rsidP="732FBEC7">
      <w:pPr>
        <w:spacing w:line="360" w:lineRule="auto"/>
        <w:rPr>
          <w:rFonts w:asciiTheme="minorHAnsi" w:hAnsiTheme="minorHAnsi" w:cstheme="minorBidi"/>
        </w:rPr>
      </w:pPr>
      <w:r w:rsidRPr="732FBEC7">
        <w:rPr>
          <w:rFonts w:asciiTheme="minorHAnsi" w:hAnsiTheme="minorHAnsi" w:cstheme="minorBidi"/>
        </w:rPr>
        <w:t>#EFRENRW #JTFNRW #EUinmyRegion #EUfunding</w:t>
      </w:r>
    </w:p>
    <w:p w14:paraId="2418541A" w14:textId="45DC41BD" w:rsidR="00041C02" w:rsidRPr="00B0414A" w:rsidRDefault="00041C02" w:rsidP="007015B2">
      <w:pPr>
        <w:spacing w:line="360" w:lineRule="auto"/>
        <w:rPr>
          <w:rFonts w:asciiTheme="minorHAnsi" w:hAnsiTheme="minorHAnsi" w:cstheme="minorHAnsi"/>
          <w:b/>
          <w:bCs/>
        </w:rPr>
      </w:pPr>
      <w:r w:rsidRPr="00B0414A">
        <w:rPr>
          <w:rFonts w:asciiTheme="minorHAnsi" w:hAnsiTheme="minorHAnsi" w:cstheme="minorHAnsi"/>
          <w:b/>
          <w:bCs/>
        </w:rPr>
        <w:t xml:space="preserve">Kurze Variante für </w:t>
      </w:r>
      <w:proofErr w:type="spellStart"/>
      <w:r w:rsidRPr="00B0414A">
        <w:rPr>
          <w:rFonts w:asciiTheme="minorHAnsi" w:hAnsiTheme="minorHAnsi" w:cstheme="minorHAnsi"/>
          <w:b/>
          <w:bCs/>
        </w:rPr>
        <w:t>Reposts</w:t>
      </w:r>
      <w:proofErr w:type="spellEnd"/>
      <w:r w:rsidRPr="00B0414A">
        <w:rPr>
          <w:rFonts w:asciiTheme="minorHAnsi" w:hAnsiTheme="minorHAnsi" w:cstheme="minorHAnsi"/>
          <w:b/>
          <w:bCs/>
        </w:rPr>
        <w:t xml:space="preserve"> oder Teaser</w:t>
      </w:r>
    </w:p>
    <w:p w14:paraId="0D40A5E1" w14:textId="49A916F7" w:rsidR="00041C02" w:rsidRPr="00B0414A" w:rsidRDefault="00B0414A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="Apple Color Emoji" w:hAnsi="Apple Color Emoji" w:cs="Apple Color Emoji"/>
        </w:rPr>
        <w:t>🗳️</w:t>
      </w:r>
      <w:r w:rsidRPr="00B0414A">
        <w:rPr>
          <w:rFonts w:asciiTheme="minorHAnsi" w:hAnsiTheme="minorHAnsi" w:cstheme="minorHAnsi"/>
        </w:rPr>
        <w:t xml:space="preserve"> </w:t>
      </w:r>
      <w:r w:rsidR="006D13E9" w:rsidRPr="00B0414A">
        <w:rPr>
          <w:rFonts w:asciiTheme="minorHAnsi" w:hAnsiTheme="minorHAnsi" w:cstheme="minorHAnsi"/>
        </w:rPr>
        <w:t>Finale erreicht – jetzt startet das Voting!</w:t>
      </w:r>
    </w:p>
    <w:p w14:paraId="5789803A" w14:textId="6033BC5E" w:rsidR="00D4593D" w:rsidRPr="00B0414A" w:rsidRDefault="00D4593D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 xml:space="preserve">Unser Projekt </w:t>
      </w:r>
      <w:r w:rsidR="000E3F15" w:rsidRPr="00B0414A">
        <w:rPr>
          <w:rFonts w:asciiTheme="minorHAnsi" w:hAnsiTheme="minorHAnsi" w:cstheme="minorHAnsi"/>
        </w:rPr>
        <w:t xml:space="preserve">[PROJEKTNAME] steht im Finale </w:t>
      </w:r>
      <w:r w:rsidR="006D13E9" w:rsidRPr="00B0414A">
        <w:rPr>
          <w:rFonts w:asciiTheme="minorHAnsi" w:hAnsiTheme="minorHAnsi" w:cstheme="minorHAnsi"/>
        </w:rPr>
        <w:t xml:space="preserve">der </w:t>
      </w:r>
      <w:proofErr w:type="spellStart"/>
      <w:r w:rsidR="006D13E9" w:rsidRPr="00B0414A">
        <w:rPr>
          <w:rFonts w:asciiTheme="minorHAnsi" w:hAnsiTheme="minorHAnsi" w:cstheme="minorHAnsi"/>
        </w:rPr>
        <w:t>EFRE.Stars</w:t>
      </w:r>
      <w:proofErr w:type="spellEnd"/>
      <w:r w:rsidR="006D13E9" w:rsidRPr="00B0414A">
        <w:rPr>
          <w:rFonts w:asciiTheme="minorHAnsi" w:hAnsiTheme="minorHAnsi" w:cstheme="minorHAnsi"/>
        </w:rPr>
        <w:t xml:space="preserve"> NRW 2026. </w:t>
      </w:r>
      <w:r w:rsidR="00AC7346" w:rsidRPr="00B0414A">
        <w:rPr>
          <w:rFonts w:asciiTheme="minorHAnsi" w:hAnsiTheme="minorHAnsi" w:cstheme="minorHAnsi"/>
        </w:rPr>
        <w:t xml:space="preserve">Holt mit uns gemeinsam den Publikumspreis, indem </w:t>
      </w:r>
      <w:r w:rsidR="00C4137E" w:rsidRPr="00B0414A">
        <w:rPr>
          <w:rFonts w:asciiTheme="minorHAnsi" w:hAnsiTheme="minorHAnsi" w:cstheme="minorHAnsi"/>
        </w:rPr>
        <w:t xml:space="preserve">ihr </w:t>
      </w:r>
      <w:r w:rsidR="00E349E0" w:rsidRPr="00B0414A">
        <w:rPr>
          <w:rFonts w:asciiTheme="minorHAnsi" w:hAnsiTheme="minorHAnsi" w:cstheme="minorHAnsi"/>
        </w:rPr>
        <w:t xml:space="preserve">eure Stimme </w:t>
      </w:r>
      <w:r w:rsidR="00307E5E" w:rsidRPr="00B0414A">
        <w:rPr>
          <w:rFonts w:asciiTheme="minorHAnsi" w:hAnsiTheme="minorHAnsi" w:cstheme="minorHAnsi"/>
        </w:rPr>
        <w:t>für uns</w:t>
      </w:r>
      <w:r w:rsidR="002F781A" w:rsidRPr="00B0414A">
        <w:rPr>
          <w:rFonts w:asciiTheme="minorHAnsi" w:hAnsiTheme="minorHAnsi" w:cstheme="minorHAnsi"/>
        </w:rPr>
        <w:t xml:space="preserve"> abg</w:t>
      </w:r>
      <w:r w:rsidR="00985367" w:rsidRPr="00B0414A">
        <w:rPr>
          <w:rFonts w:asciiTheme="minorHAnsi" w:hAnsiTheme="minorHAnsi" w:cstheme="minorHAnsi"/>
        </w:rPr>
        <w:t>e</w:t>
      </w:r>
      <w:r w:rsidR="002F781A" w:rsidRPr="00B0414A">
        <w:rPr>
          <w:rFonts w:asciiTheme="minorHAnsi" w:hAnsiTheme="minorHAnsi" w:cstheme="minorHAnsi"/>
        </w:rPr>
        <w:t>bt!</w:t>
      </w:r>
    </w:p>
    <w:p w14:paraId="51CE1F56" w14:textId="6F26E266" w:rsidR="00985367" w:rsidRPr="00B0414A" w:rsidRDefault="00307E5E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="Apple Color Emoji" w:hAnsi="Apple Color Emoji" w:cs="Apple Color Emoji"/>
        </w:rPr>
        <w:t>👉</w:t>
      </w:r>
      <w:r w:rsidRPr="00B0414A">
        <w:rPr>
          <w:rFonts w:asciiTheme="minorHAnsi" w:hAnsiTheme="minorHAnsi" w:cstheme="minorHAnsi"/>
        </w:rPr>
        <w:t xml:space="preserve"> </w:t>
      </w:r>
      <w:proofErr w:type="gramStart"/>
      <w:r w:rsidRPr="00B0414A">
        <w:rPr>
          <w:rFonts w:asciiTheme="minorHAnsi" w:hAnsiTheme="minorHAnsi" w:cstheme="minorHAnsi"/>
        </w:rPr>
        <w:t>Direkt</w:t>
      </w:r>
      <w:proofErr w:type="gramEnd"/>
      <w:r w:rsidRPr="00B0414A">
        <w:rPr>
          <w:rFonts w:asciiTheme="minorHAnsi" w:hAnsiTheme="minorHAnsi" w:cstheme="minorHAnsi"/>
        </w:rPr>
        <w:t xml:space="preserve"> zum Voting: [LINK]</w:t>
      </w:r>
    </w:p>
    <w:p w14:paraId="2B7BC6D6" w14:textId="10579C27" w:rsidR="00B0414A" w:rsidRPr="00B0414A" w:rsidRDefault="00B0414A" w:rsidP="007015B2">
      <w:pPr>
        <w:spacing w:line="360" w:lineRule="auto"/>
        <w:rPr>
          <w:rFonts w:asciiTheme="minorHAnsi" w:hAnsiTheme="minorHAnsi" w:cstheme="minorHAnsi"/>
        </w:rPr>
      </w:pPr>
      <w:r w:rsidRPr="00B0414A">
        <w:rPr>
          <w:rFonts w:asciiTheme="minorHAnsi" w:hAnsiTheme="minorHAnsi" w:cstheme="minorHAnsi"/>
        </w:rPr>
        <w:t>@EFRE/JTF in NRW</w:t>
      </w:r>
    </w:p>
    <w:p w14:paraId="37F53DAF" w14:textId="0106A8F1" w:rsidR="006C4266" w:rsidRDefault="00B0414A" w:rsidP="732FBEC7">
      <w:pPr>
        <w:spacing w:line="360" w:lineRule="auto"/>
        <w:rPr>
          <w:rFonts w:asciiTheme="minorHAnsi" w:hAnsiTheme="minorHAnsi" w:cstheme="minorBidi"/>
        </w:rPr>
      </w:pPr>
      <w:r w:rsidRPr="732FBEC7">
        <w:rPr>
          <w:rFonts w:asciiTheme="minorHAnsi" w:hAnsiTheme="minorHAnsi" w:cstheme="minorBidi"/>
        </w:rPr>
        <w:t>#EFRENRW #JTFNRW #EUfunding #EUinmyRegion</w:t>
      </w:r>
    </w:p>
    <w:p w14:paraId="2C3C42A0" w14:textId="6806D26E" w:rsidR="006C4266" w:rsidRPr="006C4266" w:rsidRDefault="006C4266" w:rsidP="007015B2">
      <w:pPr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Beitrag: </w:t>
      </w:r>
      <w:r w:rsidRPr="006C4266">
        <w:rPr>
          <w:rFonts w:asciiTheme="minorHAnsi" w:hAnsiTheme="minorHAnsi" w:cstheme="minorHAnsi"/>
          <w:b/>
          <w:bCs/>
        </w:rPr>
        <w:t>Halbzeit des Votings</w:t>
      </w:r>
    </w:p>
    <w:p w14:paraId="0FE27443" w14:textId="20AEA453" w:rsidR="00215E15" w:rsidRPr="002B2180" w:rsidRDefault="002B2180" w:rsidP="007015B2">
      <w:pPr>
        <w:spacing w:line="360" w:lineRule="auto"/>
        <w:rPr>
          <w:rFonts w:asciiTheme="minorHAnsi" w:hAnsiTheme="minorHAnsi" w:cstheme="minorHAnsi"/>
        </w:rPr>
      </w:pPr>
      <w:r w:rsidRPr="002B2180">
        <w:rPr>
          <w:rFonts w:ascii="Apple Color Emoji" w:hAnsi="Apple Color Emoji" w:cs="Apple Color Emoji"/>
        </w:rPr>
        <w:t>⏰</w:t>
      </w:r>
      <w:r w:rsidRPr="002B2180">
        <w:rPr>
          <w:rFonts w:asciiTheme="minorHAnsi" w:hAnsiTheme="minorHAnsi" w:cstheme="minorHAnsi"/>
        </w:rPr>
        <w:t xml:space="preserve"> </w:t>
      </w:r>
      <w:proofErr w:type="spellStart"/>
      <w:r w:rsidR="003170CD" w:rsidRPr="002B2180">
        <w:rPr>
          <w:rFonts w:asciiTheme="minorHAnsi" w:hAnsiTheme="minorHAnsi" w:cstheme="minorHAnsi"/>
        </w:rPr>
        <w:t>EFRE.Stars</w:t>
      </w:r>
      <w:proofErr w:type="spellEnd"/>
      <w:r w:rsidR="003170CD" w:rsidRPr="002B2180">
        <w:rPr>
          <w:rFonts w:asciiTheme="minorHAnsi" w:hAnsiTheme="minorHAnsi" w:cstheme="minorHAnsi"/>
        </w:rPr>
        <w:t xml:space="preserve"> NRW 2026 – Das Voting geht in die zweite Hälfte</w:t>
      </w:r>
      <w:r w:rsidR="00F71503" w:rsidRPr="002B2180">
        <w:rPr>
          <w:rFonts w:asciiTheme="minorHAnsi" w:hAnsiTheme="minorHAnsi" w:cstheme="minorHAnsi"/>
        </w:rPr>
        <w:t xml:space="preserve"> </w:t>
      </w:r>
      <w:r w:rsidR="00F71503" w:rsidRPr="002B2180">
        <w:rPr>
          <w:rFonts w:ascii="Apple Color Emoji" w:hAnsi="Apple Color Emoji" w:cs="Apple Color Emoji"/>
        </w:rPr>
        <w:t>🗳️</w:t>
      </w:r>
    </w:p>
    <w:p w14:paraId="69458B56" w14:textId="2B1B4C42" w:rsidR="003170CD" w:rsidRPr="002B2180" w:rsidRDefault="003170CD" w:rsidP="007015B2">
      <w:pPr>
        <w:spacing w:line="360" w:lineRule="auto"/>
        <w:rPr>
          <w:rFonts w:asciiTheme="minorHAnsi" w:hAnsiTheme="minorHAnsi" w:cstheme="minorHAnsi"/>
        </w:rPr>
      </w:pPr>
      <w:r w:rsidRPr="002B2180">
        <w:rPr>
          <w:rFonts w:asciiTheme="minorHAnsi" w:hAnsiTheme="minorHAnsi" w:cstheme="minorHAnsi"/>
        </w:rPr>
        <w:t xml:space="preserve">Halbzeit! Falls </w:t>
      </w:r>
      <w:r w:rsidR="00B8168E" w:rsidRPr="002B2180">
        <w:rPr>
          <w:rFonts w:asciiTheme="minorHAnsi" w:hAnsiTheme="minorHAnsi" w:cstheme="minorHAnsi"/>
        </w:rPr>
        <w:t xml:space="preserve">ihr noch überlegt, wem ihr bei den diesjährigen </w:t>
      </w:r>
      <w:proofErr w:type="spellStart"/>
      <w:r w:rsidR="00B8168E" w:rsidRPr="002B2180">
        <w:rPr>
          <w:rFonts w:asciiTheme="minorHAnsi" w:hAnsiTheme="minorHAnsi" w:cstheme="minorHAnsi"/>
        </w:rPr>
        <w:t>EFRE.Stars</w:t>
      </w:r>
      <w:proofErr w:type="spellEnd"/>
      <w:r w:rsidR="00B8168E" w:rsidRPr="002B2180">
        <w:rPr>
          <w:rFonts w:asciiTheme="minorHAnsi" w:hAnsiTheme="minorHAnsi" w:cstheme="minorHAnsi"/>
        </w:rPr>
        <w:t xml:space="preserve"> NRW eure Stimme geb</w:t>
      </w:r>
      <w:r w:rsidR="00667164" w:rsidRPr="002B2180">
        <w:rPr>
          <w:rFonts w:asciiTheme="minorHAnsi" w:hAnsiTheme="minorHAnsi" w:cstheme="minorHAnsi"/>
        </w:rPr>
        <w:t>en</w:t>
      </w:r>
      <w:r w:rsidR="004E56EA" w:rsidRPr="002B2180">
        <w:rPr>
          <w:rFonts w:asciiTheme="minorHAnsi" w:hAnsiTheme="minorHAnsi" w:cstheme="minorHAnsi"/>
        </w:rPr>
        <w:t xml:space="preserve"> möchtet, laden wir euch ein, einen Blick auf [PROJEKTNAME] zu werfen.</w:t>
      </w:r>
    </w:p>
    <w:p w14:paraId="524736BA" w14:textId="7B012C91" w:rsidR="00312ABA" w:rsidRPr="002B2180" w:rsidRDefault="004E56EA" w:rsidP="007015B2">
      <w:pPr>
        <w:spacing w:line="360" w:lineRule="auto"/>
        <w:rPr>
          <w:rFonts w:asciiTheme="minorHAnsi" w:hAnsiTheme="minorHAnsi" w:cstheme="minorHAnsi"/>
        </w:rPr>
      </w:pPr>
      <w:r w:rsidRPr="002B2180">
        <w:rPr>
          <w:rFonts w:asciiTheme="minorHAnsi" w:hAnsiTheme="minorHAnsi" w:cstheme="minorHAnsi"/>
        </w:rPr>
        <w:t>Hinter diesem Projekt steckt weit mehr als eine gute Idee</w:t>
      </w:r>
      <w:r w:rsidR="00B81046" w:rsidRPr="002B2180">
        <w:rPr>
          <w:rFonts w:asciiTheme="minorHAnsi" w:hAnsiTheme="minorHAnsi" w:cstheme="minorHAnsi"/>
        </w:rPr>
        <w:t>. [BETEILIGTE PERSONEN, ORGANISATIONEN ODER BERUFSGRUPPEN], die gemeinsam daran arbeiten, [</w:t>
      </w:r>
      <w:r w:rsidR="00A82707" w:rsidRPr="002B2180">
        <w:rPr>
          <w:rFonts w:asciiTheme="minorHAnsi" w:hAnsiTheme="minorHAnsi" w:cstheme="minorHAnsi"/>
        </w:rPr>
        <w:t>KURZE BESCHREIBUNG PROJEKTS/</w:t>
      </w:r>
      <w:r w:rsidR="00B81046" w:rsidRPr="002B2180">
        <w:rPr>
          <w:rFonts w:asciiTheme="minorHAnsi" w:hAnsiTheme="minorHAnsi" w:cstheme="minorHAnsi"/>
        </w:rPr>
        <w:t>PROJEKTZIEL].</w:t>
      </w:r>
    </w:p>
    <w:p w14:paraId="6581B3E1" w14:textId="1432157B" w:rsidR="008842B2" w:rsidRDefault="00696BFC" w:rsidP="007015B2">
      <w:pPr>
        <w:spacing w:line="360" w:lineRule="auto"/>
        <w:rPr>
          <w:rFonts w:cs="Arial"/>
        </w:rPr>
      </w:pPr>
      <w:r w:rsidRPr="002B2180">
        <w:rPr>
          <w:rFonts w:ascii="Apple Color Emoji" w:hAnsi="Apple Color Emoji" w:cs="Apple Color Emoji"/>
        </w:rPr>
        <w:t>👉</w:t>
      </w:r>
      <w:r w:rsidRPr="002B2180">
        <w:rPr>
          <w:rFonts w:asciiTheme="minorHAnsi" w:hAnsiTheme="minorHAnsi" w:cstheme="minorHAnsi"/>
        </w:rPr>
        <w:t xml:space="preserve"> </w:t>
      </w:r>
      <w:r w:rsidR="00DE0992" w:rsidRPr="002B2180">
        <w:rPr>
          <w:rFonts w:asciiTheme="minorHAnsi" w:hAnsiTheme="minorHAnsi" w:cstheme="minorHAnsi"/>
        </w:rPr>
        <w:t xml:space="preserve">Abstimmen könnt ihr noch </w:t>
      </w:r>
      <w:r w:rsidR="00DE0992" w:rsidRPr="00696BFC">
        <w:rPr>
          <w:rFonts w:cs="Arial"/>
        </w:rPr>
        <w:t>bis zum [DATUM]: [LINK]</w:t>
      </w:r>
    </w:p>
    <w:p w14:paraId="5EEFB1F6" w14:textId="7CDCEB48" w:rsidR="002A0988" w:rsidRDefault="00696BFC" w:rsidP="732FBEC7">
      <w:pPr>
        <w:spacing w:line="360" w:lineRule="auto"/>
        <w:rPr>
          <w:rFonts w:asciiTheme="minorHAnsi" w:hAnsiTheme="minorHAnsi" w:cstheme="minorBidi"/>
        </w:rPr>
      </w:pPr>
      <w:r w:rsidRPr="732FBEC7">
        <w:rPr>
          <w:rFonts w:asciiTheme="minorHAnsi" w:hAnsiTheme="minorHAnsi" w:cstheme="minorBidi"/>
        </w:rPr>
        <w:lastRenderedPageBreak/>
        <w:t>#EFRENRW #JTFNRW #EUfunding #EUinmyRegion</w:t>
      </w:r>
    </w:p>
    <w:p w14:paraId="0EDF07F4" w14:textId="2ACD4198" w:rsidR="00AD092F" w:rsidRDefault="00AD092F" w:rsidP="007015B2">
      <w:pPr>
        <w:spacing w:line="360" w:lineRule="auto"/>
        <w:rPr>
          <w:rFonts w:asciiTheme="minorHAnsi" w:hAnsiTheme="minorHAnsi" w:cstheme="minorHAnsi"/>
          <w:b/>
          <w:bCs/>
        </w:rPr>
      </w:pPr>
      <w:r w:rsidRPr="002A0988">
        <w:rPr>
          <w:rFonts w:asciiTheme="minorHAnsi" w:hAnsiTheme="minorHAnsi" w:cstheme="minorHAnsi"/>
          <w:b/>
          <w:bCs/>
        </w:rPr>
        <w:t xml:space="preserve">Beitrag: </w:t>
      </w:r>
      <w:r w:rsidR="002A0988" w:rsidRPr="002A0988">
        <w:rPr>
          <w:rFonts w:asciiTheme="minorHAnsi" w:hAnsiTheme="minorHAnsi" w:cstheme="minorHAnsi"/>
          <w:b/>
          <w:bCs/>
        </w:rPr>
        <w:t>Letzter Tag des Votings</w:t>
      </w:r>
    </w:p>
    <w:p w14:paraId="71269DA2" w14:textId="52023709" w:rsidR="002A0988" w:rsidRPr="00632F2C" w:rsidRDefault="00632F2C" w:rsidP="007015B2">
      <w:pPr>
        <w:spacing w:line="360" w:lineRule="auto"/>
        <w:rPr>
          <w:rFonts w:asciiTheme="minorHAnsi" w:hAnsiTheme="minorHAnsi" w:cstheme="minorHAnsi"/>
        </w:rPr>
      </w:pPr>
      <w:r w:rsidRPr="00632F2C">
        <w:rPr>
          <w:rFonts w:ascii="Apple Color Emoji" w:hAnsi="Apple Color Emoji" w:cs="Apple Color Emoji"/>
        </w:rPr>
        <w:t>⏳</w:t>
      </w:r>
      <w:r w:rsidRPr="00632F2C">
        <w:rPr>
          <w:rFonts w:asciiTheme="minorHAnsi" w:hAnsiTheme="minorHAnsi" w:cstheme="minorHAnsi"/>
        </w:rPr>
        <w:t xml:space="preserve"> </w:t>
      </w:r>
      <w:r w:rsidR="00AD3B71" w:rsidRPr="00632F2C">
        <w:rPr>
          <w:rFonts w:asciiTheme="minorHAnsi" w:hAnsiTheme="minorHAnsi" w:cstheme="minorHAnsi"/>
        </w:rPr>
        <w:t>Letzte Chance, eure Stimme für uns abzugeben!</w:t>
      </w:r>
      <w:r w:rsidRPr="00632F2C">
        <w:rPr>
          <w:rFonts w:asciiTheme="minorHAnsi" w:hAnsiTheme="minorHAnsi" w:cstheme="minorHAnsi"/>
        </w:rPr>
        <w:t xml:space="preserve"> </w:t>
      </w:r>
      <w:r w:rsidRPr="00632F2C">
        <w:rPr>
          <w:rFonts w:ascii="Apple Color Emoji" w:hAnsi="Apple Color Emoji" w:cs="Apple Color Emoji"/>
        </w:rPr>
        <w:t>🗳️</w:t>
      </w:r>
    </w:p>
    <w:p w14:paraId="73A2B8FD" w14:textId="602C7475" w:rsidR="00437071" w:rsidRPr="00632F2C" w:rsidRDefault="00A73875" w:rsidP="007015B2">
      <w:pPr>
        <w:spacing w:line="360" w:lineRule="auto"/>
        <w:rPr>
          <w:rFonts w:asciiTheme="minorHAnsi" w:hAnsiTheme="minorHAnsi" w:cstheme="minorHAnsi"/>
        </w:rPr>
      </w:pPr>
      <w:r w:rsidRPr="00632F2C">
        <w:rPr>
          <w:rFonts w:asciiTheme="minorHAnsi" w:hAnsiTheme="minorHAnsi" w:cstheme="minorHAnsi"/>
        </w:rPr>
        <w:t xml:space="preserve">Das Online-Voting für die </w:t>
      </w:r>
      <w:proofErr w:type="spellStart"/>
      <w:r w:rsidRPr="00632F2C">
        <w:rPr>
          <w:rFonts w:asciiTheme="minorHAnsi" w:hAnsiTheme="minorHAnsi" w:cstheme="minorHAnsi"/>
        </w:rPr>
        <w:t>EFRE.Stars</w:t>
      </w:r>
      <w:proofErr w:type="spellEnd"/>
      <w:r w:rsidRPr="00632F2C">
        <w:rPr>
          <w:rFonts w:asciiTheme="minorHAnsi" w:hAnsiTheme="minorHAnsi" w:cstheme="minorHAnsi"/>
        </w:rPr>
        <w:t xml:space="preserve"> NRW 2026 neigt sich dem Ende zu. </w:t>
      </w:r>
      <w:r w:rsidR="008B3B8E" w:rsidRPr="00632F2C">
        <w:rPr>
          <w:rFonts w:asciiTheme="minorHAnsi" w:hAnsiTheme="minorHAnsi" w:cstheme="minorHAnsi"/>
        </w:rPr>
        <w:t>Wir freuen uns sehr, dass wir [PROJEKTNAME] einer breiten Öffentlichkeit vorstellen konnten.</w:t>
      </w:r>
      <w:r w:rsidR="005A672E" w:rsidRPr="00632F2C">
        <w:rPr>
          <w:rFonts w:asciiTheme="minorHAnsi" w:hAnsiTheme="minorHAnsi" w:cstheme="minorHAnsi"/>
        </w:rPr>
        <w:t xml:space="preserve"> </w:t>
      </w:r>
      <w:r w:rsidR="00686D3D">
        <w:rPr>
          <w:rFonts w:asciiTheme="minorHAnsi" w:hAnsiTheme="minorHAnsi" w:cstheme="minorHAnsi"/>
        </w:rPr>
        <w:t>Daraus wird sichtbar,</w:t>
      </w:r>
      <w:r w:rsidR="00A86D35">
        <w:rPr>
          <w:rFonts w:asciiTheme="minorHAnsi" w:hAnsiTheme="minorHAnsi" w:cstheme="minorHAnsi"/>
        </w:rPr>
        <w:t xml:space="preserve"> was alles durch Förderung möglich ist, um die Zukunft Nordrhein-Westfalens aktiv mitzugestalten.</w:t>
      </w:r>
    </w:p>
    <w:p w14:paraId="2BD59240" w14:textId="77777777" w:rsidR="00C07B4F" w:rsidRPr="00632F2C" w:rsidRDefault="00437071" w:rsidP="007015B2">
      <w:pPr>
        <w:spacing w:line="360" w:lineRule="auto"/>
        <w:rPr>
          <w:rFonts w:asciiTheme="minorHAnsi" w:hAnsiTheme="minorHAnsi" w:cstheme="minorHAnsi"/>
        </w:rPr>
      </w:pPr>
      <w:r w:rsidRPr="00632F2C">
        <w:rPr>
          <w:rFonts w:asciiTheme="minorHAnsi" w:hAnsiTheme="minorHAnsi" w:cstheme="minorHAnsi"/>
        </w:rPr>
        <w:t>Wer uns auf den letzten Metern im Rennen um den Publikumspreis unterstützen möchte, hat jetzt noch die Gelegenheit, bis [UHRZEIT] abzustimmen</w:t>
      </w:r>
      <w:r w:rsidR="00C07B4F" w:rsidRPr="00632F2C">
        <w:rPr>
          <w:rFonts w:asciiTheme="minorHAnsi" w:hAnsiTheme="minorHAnsi" w:cstheme="minorHAnsi"/>
        </w:rPr>
        <w:t>!</w:t>
      </w:r>
    </w:p>
    <w:p w14:paraId="3982E575" w14:textId="6F0E66A4" w:rsidR="00C07B4F" w:rsidRPr="00632F2C" w:rsidRDefault="00632F2C" w:rsidP="007015B2">
      <w:pPr>
        <w:spacing w:line="360" w:lineRule="auto"/>
        <w:rPr>
          <w:rFonts w:asciiTheme="minorHAnsi" w:hAnsiTheme="minorHAnsi" w:cstheme="minorHAnsi"/>
        </w:rPr>
      </w:pPr>
      <w:r w:rsidRPr="00632F2C">
        <w:rPr>
          <w:rFonts w:ascii="Apple Color Emoji" w:hAnsi="Apple Color Emoji" w:cs="Apple Color Emoji"/>
        </w:rPr>
        <w:t>🔗</w:t>
      </w:r>
      <w:r w:rsidRPr="00632F2C">
        <w:rPr>
          <w:rFonts w:asciiTheme="minorHAnsi" w:hAnsiTheme="minorHAnsi" w:cstheme="minorHAnsi"/>
        </w:rPr>
        <w:t xml:space="preserve"> </w:t>
      </w:r>
      <w:r w:rsidR="00C07B4F" w:rsidRPr="00632F2C">
        <w:rPr>
          <w:rFonts w:asciiTheme="minorHAnsi" w:hAnsiTheme="minorHAnsi" w:cstheme="minorHAnsi"/>
        </w:rPr>
        <w:t>Zum Online-Voting: [LINK]</w:t>
      </w:r>
    </w:p>
    <w:p w14:paraId="5E4B395F" w14:textId="77777777" w:rsidR="00A94234" w:rsidRPr="00632F2C" w:rsidRDefault="00A94234" w:rsidP="007015B2">
      <w:pPr>
        <w:spacing w:line="360" w:lineRule="auto"/>
        <w:rPr>
          <w:rFonts w:asciiTheme="minorHAnsi" w:hAnsiTheme="minorHAnsi" w:cstheme="minorHAnsi"/>
        </w:rPr>
      </w:pPr>
      <w:r w:rsidRPr="00632F2C">
        <w:rPr>
          <w:rFonts w:asciiTheme="minorHAnsi" w:hAnsiTheme="minorHAnsi" w:cstheme="minorHAnsi"/>
        </w:rPr>
        <w:t>Bleibt auf dem Laufenden mit @EFRE/JTF in NRW</w:t>
      </w:r>
    </w:p>
    <w:p w14:paraId="1CA78095" w14:textId="62F96B3B" w:rsidR="00D00177" w:rsidRDefault="00A94234" w:rsidP="732FBEC7">
      <w:pPr>
        <w:spacing w:line="360" w:lineRule="auto"/>
        <w:rPr>
          <w:rFonts w:asciiTheme="minorHAnsi" w:hAnsiTheme="minorHAnsi" w:cstheme="minorBidi"/>
        </w:rPr>
      </w:pPr>
      <w:r w:rsidRPr="732FBEC7">
        <w:rPr>
          <w:rFonts w:asciiTheme="minorHAnsi" w:hAnsiTheme="minorHAnsi" w:cstheme="minorBidi"/>
        </w:rPr>
        <w:t>#EFRENRW #JTFNRW #EUfunding #EUinmyRegion</w:t>
      </w:r>
    </w:p>
    <w:p w14:paraId="0DA76A0A" w14:textId="77777777" w:rsidR="00D00177" w:rsidRDefault="00D00177" w:rsidP="00D00177">
      <w:pPr>
        <w:pStyle w:val="berschrift3"/>
      </w:pPr>
      <w:r w:rsidRPr="002602D9">
        <w:t>Textbaustein für Partnerorganisationen</w:t>
      </w:r>
      <w:r>
        <w:br/>
      </w:r>
    </w:p>
    <w:p w14:paraId="67D77594" w14:textId="344BD782" w:rsidR="00B25FF2" w:rsidRPr="00DB2106" w:rsidRDefault="00BF1A0E" w:rsidP="00A94234">
      <w:pPr>
        <w:spacing w:line="360" w:lineRule="auto"/>
        <w:rPr>
          <w:rFonts w:cs="Arial"/>
        </w:rPr>
      </w:pPr>
      <w:r w:rsidRPr="00DB2106">
        <w:rPr>
          <w:rFonts w:ascii="Apple Color Emoji" w:hAnsi="Apple Color Emoji" w:cs="Apple Color Emoji"/>
        </w:rPr>
        <w:t>🏆</w:t>
      </w:r>
      <w:r w:rsidRPr="00DB2106">
        <w:rPr>
          <w:rFonts w:asciiTheme="minorHAnsi" w:hAnsiTheme="minorHAnsi" w:cstheme="minorHAnsi"/>
        </w:rPr>
        <w:t xml:space="preserve"> </w:t>
      </w:r>
      <w:r w:rsidR="003D140B" w:rsidRPr="00DB2106">
        <w:rPr>
          <w:rFonts w:asciiTheme="minorHAnsi" w:hAnsiTheme="minorHAnsi" w:cstheme="minorHAnsi"/>
        </w:rPr>
        <w:t xml:space="preserve">[PROJEKTNAME] steht im Finale der </w:t>
      </w:r>
      <w:proofErr w:type="spellStart"/>
      <w:r w:rsidR="003D140B" w:rsidRPr="00DB2106">
        <w:rPr>
          <w:rFonts w:asciiTheme="minorHAnsi" w:hAnsiTheme="minorHAnsi" w:cstheme="minorHAnsi"/>
        </w:rPr>
        <w:t>EFRE.Stars</w:t>
      </w:r>
      <w:proofErr w:type="spellEnd"/>
      <w:r w:rsidR="003D140B" w:rsidRPr="00DB2106">
        <w:rPr>
          <w:rFonts w:asciiTheme="minorHAnsi" w:hAnsiTheme="minorHAnsi" w:cstheme="minorHAnsi"/>
        </w:rPr>
        <w:t xml:space="preserve"> NRW 2026 und hat die Chance auf den </w:t>
      </w:r>
      <w:r w:rsidR="003D140B" w:rsidRPr="00DB2106">
        <w:rPr>
          <w:rFonts w:cs="Arial"/>
        </w:rPr>
        <w:t>Publikumspreis!</w:t>
      </w:r>
    </w:p>
    <w:p w14:paraId="5FAC18A9" w14:textId="26A736E4" w:rsidR="00622B82" w:rsidRPr="00DB2106" w:rsidRDefault="00622B82" w:rsidP="00A94234">
      <w:pPr>
        <w:spacing w:line="360" w:lineRule="auto"/>
        <w:rPr>
          <w:rFonts w:cs="Arial"/>
        </w:rPr>
      </w:pPr>
      <w:r w:rsidRPr="00DB2106">
        <w:rPr>
          <w:rFonts w:cs="Arial"/>
        </w:rPr>
        <w:t xml:space="preserve">Als </w:t>
      </w:r>
      <w:r w:rsidR="00AA3AA3" w:rsidRPr="00DB2106">
        <w:rPr>
          <w:rFonts w:cs="Arial"/>
        </w:rPr>
        <w:t xml:space="preserve">[ROLLE DER PARTNERORGANISATION] </w:t>
      </w:r>
      <w:r w:rsidR="001722C0" w:rsidRPr="00DB2106">
        <w:rPr>
          <w:rFonts w:cs="Arial"/>
        </w:rPr>
        <w:t xml:space="preserve">sind wir Teil dieses Projekts und </w:t>
      </w:r>
      <w:r w:rsidR="00AC1D3E" w:rsidRPr="00DB2106">
        <w:rPr>
          <w:rFonts w:cs="Arial"/>
        </w:rPr>
        <w:t>arbeiten gemeinsam daran, [PROJEKTZIEL/KURZE BESCHREIBUNG PROJEKT].</w:t>
      </w:r>
    </w:p>
    <w:p w14:paraId="236E4F44" w14:textId="29D61913" w:rsidR="00B25FF2" w:rsidRPr="00DB2106" w:rsidRDefault="00B25FF2" w:rsidP="00A94234">
      <w:pPr>
        <w:spacing w:line="360" w:lineRule="auto"/>
        <w:rPr>
          <w:rFonts w:cs="Arial"/>
        </w:rPr>
      </w:pPr>
      <w:r w:rsidRPr="00DB2106">
        <w:rPr>
          <w:rFonts w:cs="Arial"/>
        </w:rPr>
        <w:t xml:space="preserve">Wir drücke nicht nur die Daumen, sondern </w:t>
      </w:r>
      <w:r w:rsidR="00DB2106">
        <w:rPr>
          <w:rFonts w:cs="Arial"/>
        </w:rPr>
        <w:t>zählen</w:t>
      </w:r>
      <w:r w:rsidRPr="00DB2106">
        <w:rPr>
          <w:rFonts w:cs="Arial"/>
        </w:rPr>
        <w:t xml:space="preserve"> auch </w:t>
      </w:r>
      <w:r w:rsidR="00DB2106">
        <w:rPr>
          <w:rFonts w:cs="Arial"/>
        </w:rPr>
        <w:t>auf</w:t>
      </w:r>
      <w:r w:rsidRPr="00DB2106">
        <w:rPr>
          <w:rFonts w:cs="Arial"/>
        </w:rPr>
        <w:t xml:space="preserve"> eure Stimme für [PROJEKTNAME].</w:t>
      </w:r>
    </w:p>
    <w:p w14:paraId="64BC994C" w14:textId="5777F52A" w:rsidR="009613CF" w:rsidRPr="00DB2106" w:rsidRDefault="00DB2106" w:rsidP="009613CF">
      <w:pPr>
        <w:spacing w:line="360" w:lineRule="auto"/>
        <w:rPr>
          <w:rFonts w:cs="Arial"/>
        </w:rPr>
      </w:pPr>
      <w:r w:rsidRPr="00DB2106">
        <w:rPr>
          <w:rFonts w:ascii="Apple Color Emoji" w:hAnsi="Apple Color Emoji" w:cs="Apple Color Emoji"/>
        </w:rPr>
        <w:t>🗳️</w:t>
      </w:r>
      <w:r w:rsidRPr="00DB2106">
        <w:rPr>
          <w:rFonts w:cs="Arial"/>
        </w:rPr>
        <w:t xml:space="preserve"> </w:t>
      </w:r>
      <w:r w:rsidR="009613CF" w:rsidRPr="00DB2106">
        <w:rPr>
          <w:rFonts w:cs="Arial"/>
        </w:rPr>
        <w:t>Hier für [PROJEKTNAME] abstimmen: [LINK]</w:t>
      </w:r>
    </w:p>
    <w:p w14:paraId="2A8138BB" w14:textId="41197E70" w:rsidR="00356A01" w:rsidRPr="00DB2106" w:rsidRDefault="00BF1A0E" w:rsidP="009613CF">
      <w:pPr>
        <w:spacing w:line="360" w:lineRule="auto"/>
        <w:rPr>
          <w:rFonts w:cs="Arial"/>
        </w:rPr>
      </w:pPr>
      <w:r w:rsidRPr="00DB2106">
        <w:rPr>
          <w:rFonts w:ascii="Apple Color Emoji" w:hAnsi="Apple Color Emoji" w:cs="Apple Color Emoji"/>
        </w:rPr>
        <w:t>📅</w:t>
      </w:r>
      <w:r w:rsidRPr="00DB2106">
        <w:rPr>
          <w:rFonts w:cs="Arial"/>
        </w:rPr>
        <w:t xml:space="preserve"> </w:t>
      </w:r>
      <w:r w:rsidR="00356A01" w:rsidRPr="00DB2106">
        <w:rPr>
          <w:rFonts w:cs="Arial"/>
        </w:rPr>
        <w:t>Bis zum [DATUM, UHRZEIT].</w:t>
      </w:r>
    </w:p>
    <w:p w14:paraId="50687C22" w14:textId="64636251" w:rsidR="00356A01" w:rsidRPr="00DB2106" w:rsidRDefault="00356A01" w:rsidP="009613CF">
      <w:pPr>
        <w:spacing w:line="360" w:lineRule="auto"/>
        <w:rPr>
          <w:rFonts w:asciiTheme="minorHAnsi" w:hAnsiTheme="minorHAnsi" w:cstheme="minorHAnsi"/>
        </w:rPr>
      </w:pPr>
      <w:r w:rsidRPr="00DB2106">
        <w:rPr>
          <w:rFonts w:asciiTheme="minorHAnsi" w:hAnsiTheme="minorHAnsi" w:cstheme="minorHAnsi"/>
        </w:rPr>
        <w:t>Mehr zum Wettbewerb beim @EFRE/JTF in NRW</w:t>
      </w:r>
    </w:p>
    <w:p w14:paraId="4EEB8100" w14:textId="52C97E7B" w:rsidR="00426C10" w:rsidRDefault="00356A01" w:rsidP="732FBEC7">
      <w:pPr>
        <w:spacing w:line="360" w:lineRule="auto"/>
        <w:rPr>
          <w:rFonts w:asciiTheme="minorHAnsi" w:hAnsiTheme="minorHAnsi" w:cstheme="minorBidi"/>
        </w:rPr>
      </w:pPr>
      <w:r w:rsidRPr="732FBEC7">
        <w:rPr>
          <w:rFonts w:asciiTheme="minorHAnsi" w:hAnsiTheme="minorHAnsi" w:cstheme="minorBidi"/>
        </w:rPr>
        <w:t>#EFRENRW #JTFNRW #EUfunding #EUinmyRegion</w:t>
      </w:r>
    </w:p>
    <w:p w14:paraId="1877A6D1" w14:textId="6AD54864" w:rsidR="00426C10" w:rsidRPr="00B265A9" w:rsidRDefault="00426C10" w:rsidP="00426C10">
      <w:pPr>
        <w:rPr>
          <w:b/>
          <w:bCs/>
        </w:rPr>
      </w:pPr>
      <w:r w:rsidRPr="00B265A9">
        <w:rPr>
          <w:b/>
          <w:bCs/>
        </w:rPr>
        <w:t>Bausteine für Grafiken, Slideshow-Posts oder kurze Updates</w:t>
      </w:r>
    </w:p>
    <w:tbl>
      <w:tblPr>
        <w:tblStyle w:val="nhTabelle"/>
        <w:tblpPr w:bottomFromText="454" w:vertAnchor="text" w:tblpY="1"/>
        <w:tblOverlap w:val="never"/>
        <w:tblW w:w="0" w:type="auto"/>
        <w:tblBorders>
          <w:bottom w:val="none" w:sz="0" w:space="0" w:color="auto"/>
          <w:insideH w:val="none" w:sz="0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4677"/>
      </w:tblGrid>
      <w:tr w:rsidR="00426C10" w:rsidRPr="00414E52" w14:paraId="6E937FF9" w14:textId="77777777" w:rsidTr="001320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38" w:type="dxa"/>
            <w:tcMar>
              <w:bottom w:w="57" w:type="dxa"/>
            </w:tcMar>
          </w:tcPr>
          <w:p w14:paraId="41474F21" w14:textId="77777777" w:rsidR="00426C10" w:rsidRPr="00414E52" w:rsidRDefault="00426C10" w:rsidP="001320B2">
            <w:r>
              <w:t>Variante</w:t>
            </w:r>
          </w:p>
        </w:tc>
        <w:tc>
          <w:tcPr>
            <w:tcW w:w="4677" w:type="dxa"/>
            <w:tcMar>
              <w:bottom w:w="57" w:type="dxa"/>
            </w:tcMar>
          </w:tcPr>
          <w:p w14:paraId="67B38F76" w14:textId="77777777" w:rsidR="00426C10" w:rsidRPr="00414E52" w:rsidRDefault="00426C10" w:rsidP="001320B2">
            <w:r w:rsidRPr="00414E52">
              <w:t>Text</w:t>
            </w:r>
          </w:p>
        </w:tc>
      </w:tr>
      <w:tr w:rsidR="00426C10" w:rsidRPr="00414E52" w14:paraId="36D59D71" w14:textId="77777777" w:rsidTr="001320B2">
        <w:tc>
          <w:tcPr>
            <w:tcW w:w="4338" w:type="dxa"/>
            <w:tcBorders>
              <w:top w:val="single" w:sz="8" w:space="0" w:color="auto"/>
              <w:bottom w:val="single" w:sz="2" w:space="0" w:color="auto"/>
            </w:tcBorders>
          </w:tcPr>
          <w:p w14:paraId="2BA1790E" w14:textId="1347152C" w:rsidR="00426C10" w:rsidRPr="00414E52" w:rsidRDefault="00426C10" w:rsidP="001320B2">
            <w:r>
              <w:t>Baustein 1</w:t>
            </w:r>
          </w:p>
        </w:tc>
        <w:tc>
          <w:tcPr>
            <w:tcW w:w="4677" w:type="dxa"/>
            <w:tcBorders>
              <w:top w:val="single" w:sz="8" w:space="0" w:color="auto"/>
              <w:bottom w:val="single" w:sz="2" w:space="0" w:color="auto"/>
            </w:tcBorders>
          </w:tcPr>
          <w:p w14:paraId="6CADE2D4" w14:textId="0EB97DC7" w:rsidR="00426C10" w:rsidRDefault="00426C10" w:rsidP="001320B2">
            <w:r>
              <w:rPr>
                <w:rFonts w:ascii="Apple Color Emoji" w:hAnsi="Apple Color Emoji" w:cs="Apple Color Emoji"/>
              </w:rPr>
              <w:t>🏆</w:t>
            </w:r>
            <w:r>
              <w:t xml:space="preserve"> Das Voting läuft! </w:t>
            </w:r>
          </w:p>
          <w:p w14:paraId="6EB87E63" w14:textId="646380E5" w:rsidR="00426C10" w:rsidRPr="00414E52" w:rsidRDefault="00426C10" w:rsidP="001320B2">
            <w:r>
              <w:lastRenderedPageBreak/>
              <w:t xml:space="preserve">Jetzt für [PROJEKTNAME] bei den </w:t>
            </w:r>
            <w:proofErr w:type="spellStart"/>
            <w:r>
              <w:t>EFRE.Stars</w:t>
            </w:r>
            <w:proofErr w:type="spellEnd"/>
            <w:r>
              <w:t xml:space="preserve"> NRW 2026 abstimmen.</w:t>
            </w:r>
          </w:p>
        </w:tc>
      </w:tr>
      <w:tr w:rsidR="00426C10" w:rsidRPr="00414E52" w14:paraId="3DDD33E3" w14:textId="77777777" w:rsidTr="001320B2">
        <w:tc>
          <w:tcPr>
            <w:tcW w:w="4338" w:type="dxa"/>
            <w:tcBorders>
              <w:top w:val="single" w:sz="2" w:space="0" w:color="auto"/>
              <w:bottom w:val="single" w:sz="2" w:space="0" w:color="auto"/>
            </w:tcBorders>
          </w:tcPr>
          <w:p w14:paraId="3C05CD18" w14:textId="29040197" w:rsidR="00426C10" w:rsidRPr="00414E52" w:rsidRDefault="00426C10" w:rsidP="001320B2">
            <w:r>
              <w:lastRenderedPageBreak/>
              <w:t>Baustein 2</w:t>
            </w:r>
          </w:p>
        </w:tc>
        <w:tc>
          <w:tcPr>
            <w:tcW w:w="4677" w:type="dxa"/>
            <w:tcBorders>
              <w:top w:val="single" w:sz="2" w:space="0" w:color="auto"/>
              <w:bottom w:val="single" w:sz="2" w:space="0" w:color="auto"/>
            </w:tcBorders>
          </w:tcPr>
          <w:p w14:paraId="4599F1C7" w14:textId="55B942D6" w:rsidR="00426C10" w:rsidRPr="00414E52" w:rsidRDefault="005215C7" w:rsidP="001320B2">
            <w:r>
              <w:t>Halbzeit – die Spannung steigt!</w:t>
            </w:r>
            <w:r w:rsidR="00426C10" w:rsidRPr="00770E2A">
              <w:t> </w:t>
            </w:r>
            <w:r w:rsidR="00426C10" w:rsidRPr="00770E2A">
              <w:br/>
            </w:r>
            <w:r>
              <w:t>Gebt [PROJEKTNAME] eure Stimme und unterstützt uns auf dem Weg zum Publikumspreis.</w:t>
            </w:r>
          </w:p>
        </w:tc>
      </w:tr>
      <w:tr w:rsidR="00426C10" w:rsidRPr="00414E52" w14:paraId="2849FB13" w14:textId="77777777" w:rsidTr="001320B2">
        <w:tc>
          <w:tcPr>
            <w:tcW w:w="4338" w:type="dxa"/>
            <w:tcBorders>
              <w:top w:val="single" w:sz="2" w:space="0" w:color="auto"/>
              <w:bottom w:val="single" w:sz="2" w:space="0" w:color="auto"/>
            </w:tcBorders>
          </w:tcPr>
          <w:p w14:paraId="6A1C6813" w14:textId="19BDD812" w:rsidR="00426C10" w:rsidRDefault="00426C10" w:rsidP="001320B2">
            <w:r>
              <w:t>Baustein 3</w:t>
            </w:r>
          </w:p>
        </w:tc>
        <w:tc>
          <w:tcPr>
            <w:tcW w:w="4677" w:type="dxa"/>
            <w:tcBorders>
              <w:top w:val="single" w:sz="2" w:space="0" w:color="auto"/>
              <w:bottom w:val="single" w:sz="2" w:space="0" w:color="auto"/>
            </w:tcBorders>
          </w:tcPr>
          <w:p w14:paraId="0D23E35A" w14:textId="77777777" w:rsidR="00426C10" w:rsidRDefault="005215C7" w:rsidP="001320B2">
            <w:r>
              <w:t>Letzte Chance!</w:t>
            </w:r>
          </w:p>
          <w:p w14:paraId="5DBE85D5" w14:textId="77777777" w:rsidR="005215C7" w:rsidRDefault="00E65D4F" w:rsidP="001320B2">
            <w:r>
              <w:t xml:space="preserve">Heute endet das Voting der </w:t>
            </w:r>
            <w:proofErr w:type="spellStart"/>
            <w:r>
              <w:t>EFRE.Stars</w:t>
            </w:r>
            <w:proofErr w:type="spellEnd"/>
            <w:r>
              <w:t xml:space="preserve"> NRW 2026.</w:t>
            </w:r>
          </w:p>
          <w:p w14:paraId="5ED18E39" w14:textId="398B9DBA" w:rsidR="00E65D4F" w:rsidRDefault="00E65D4F" w:rsidP="001320B2">
            <w:r>
              <w:t>Noch bis [UHRZEIT] abstimmen!</w:t>
            </w:r>
          </w:p>
        </w:tc>
      </w:tr>
    </w:tbl>
    <w:p w14:paraId="775BB2A2" w14:textId="73701A46" w:rsidR="00C90BC5" w:rsidRPr="002A0988" w:rsidRDefault="00C90BC5" w:rsidP="007015B2">
      <w:pPr>
        <w:spacing w:line="360" w:lineRule="auto"/>
        <w:rPr>
          <w:rFonts w:asciiTheme="minorHAnsi" w:hAnsiTheme="minorHAnsi" w:cstheme="minorHAnsi"/>
        </w:rPr>
      </w:pPr>
    </w:p>
    <w:p w14:paraId="6C54CD9C" w14:textId="20EAF025" w:rsidR="00CA5904" w:rsidRPr="00CA5904" w:rsidRDefault="1E31B563" w:rsidP="732FBEC7">
      <w:pPr>
        <w:pStyle w:val="berschrift3"/>
      </w:pPr>
      <w:r>
        <w:t>3</w:t>
      </w:r>
      <w:r w:rsidR="00CA5904">
        <w:t xml:space="preserve">. </w:t>
      </w:r>
      <w:r w:rsidR="00770E2A">
        <w:t>Zur Verfügung stehendes Material</w:t>
      </w:r>
      <w:r w:rsidR="00CA5904">
        <w:br/>
      </w:r>
    </w:p>
    <w:p w14:paraId="1B8F94B4" w14:textId="17579A6F" w:rsidR="00770E2A" w:rsidRPr="001033E4" w:rsidRDefault="00770E2A" w:rsidP="001033E4">
      <w:pPr>
        <w:pStyle w:val="Aufzhlungszeichen"/>
        <w:rPr>
          <w:lang w:val="en-US"/>
        </w:rPr>
      </w:pPr>
      <w:r w:rsidRPr="732FBEC7">
        <w:rPr>
          <w:lang w:val="en-US"/>
        </w:rPr>
        <w:t>Logo EFRE</w:t>
      </w:r>
      <w:r w:rsidR="00FA6860" w:rsidRPr="732FBEC7">
        <w:rPr>
          <w:lang w:val="en-US"/>
        </w:rPr>
        <w:t>.</w:t>
      </w:r>
      <w:r w:rsidRPr="732FBEC7">
        <w:rPr>
          <w:lang w:val="en-US"/>
        </w:rPr>
        <w:t xml:space="preserve">Stars </w:t>
      </w:r>
    </w:p>
    <w:sectPr w:rsidR="00770E2A" w:rsidRPr="001033E4" w:rsidSect="00D61FB3">
      <w:headerReference w:type="even" r:id="rId11"/>
      <w:headerReference w:type="default" r:id="rId12"/>
      <w:headerReference w:type="first" r:id="rId13"/>
      <w:pgSz w:w="11906" w:h="16838" w:code="9"/>
      <w:pgMar w:top="1985" w:right="1134" w:bottom="1418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78967" w14:textId="77777777" w:rsidR="00AA2C12" w:rsidRDefault="00AA2C12" w:rsidP="009F16D5">
      <w:r>
        <w:separator/>
      </w:r>
    </w:p>
  </w:endnote>
  <w:endnote w:type="continuationSeparator" w:id="0">
    <w:p w14:paraId="71494E3B" w14:textId="77777777" w:rsidR="00AA2C12" w:rsidRDefault="00AA2C12" w:rsidP="009F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10C21E" w14:textId="77777777" w:rsidR="00AA2C12" w:rsidRDefault="00AA2C12" w:rsidP="009F16D5">
      <w:r>
        <w:separator/>
      </w:r>
    </w:p>
  </w:footnote>
  <w:footnote w:type="continuationSeparator" w:id="0">
    <w:p w14:paraId="1F5B6929" w14:textId="77777777" w:rsidR="00AA2C12" w:rsidRDefault="00AA2C12" w:rsidP="009F1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7EBBE" w14:textId="77777777" w:rsidR="00B16188" w:rsidRDefault="003C3C46" w:rsidP="009F16D5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1" wp14:anchorId="252CB92B" wp14:editId="3FC873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1116532422" name="Grafik 11165324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6AD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814F624" wp14:editId="46D5E09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0"/>
              <wp:wrapNone/>
              <wp:docPr id="1160299224" name="WordPictureWatermar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 w14:anchorId="1EFBAFDA">
            <v:rect id="WordPictureWatermark" style="position:absolute;margin-left:0;margin-top:0;width:595pt;height:842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316889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"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pPr w:vertAnchor="page" w:horzAnchor="margin" w:tblpY="795"/>
      <w:tblOverlap w:val="never"/>
      <w:tblW w:w="62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7"/>
    </w:tblGrid>
    <w:tr w:rsidR="00E35FAE" w14:paraId="6BBACC69" w14:textId="77777777" w:rsidTr="00016DED">
      <w:tc>
        <w:tcPr>
          <w:tcW w:w="6237" w:type="dxa"/>
        </w:tcPr>
        <w:p w14:paraId="7CA1F181" w14:textId="77777777" w:rsidR="00E35FAE" w:rsidRPr="00581405" w:rsidRDefault="00E35FAE" w:rsidP="00E35FAE">
          <w:pPr>
            <w:pStyle w:val="Kopfzeile"/>
            <w:rPr>
              <w:rStyle w:val="Seitenzahl"/>
            </w:rPr>
          </w:pPr>
          <w:r w:rsidRPr="00581405">
            <w:rPr>
              <w:rStyle w:val="Seitenzahl"/>
            </w:rPr>
            <w:t xml:space="preserve">Seite </w:t>
          </w:r>
          <w:r w:rsidRPr="00581405">
            <w:rPr>
              <w:rStyle w:val="Seitenzahl"/>
            </w:rPr>
            <w:fldChar w:fldCharType="begin"/>
          </w:r>
          <w:r w:rsidRPr="00581405">
            <w:rPr>
              <w:rStyle w:val="Seitenzahl"/>
            </w:rPr>
            <w:instrText xml:space="preserve"> PAGE  \* Arabic  \* MERGEFORMAT </w:instrText>
          </w:r>
          <w:r w:rsidRPr="00581405">
            <w:rPr>
              <w:rStyle w:val="Seitenzahl"/>
            </w:rPr>
            <w:fldChar w:fldCharType="separate"/>
          </w:r>
          <w:r w:rsidRPr="00581405">
            <w:rPr>
              <w:rStyle w:val="Seitenzahl"/>
            </w:rPr>
            <w:t>2</w:t>
          </w:r>
          <w:r w:rsidRPr="00581405">
            <w:rPr>
              <w:rStyle w:val="Seitenzahl"/>
            </w:rPr>
            <w:fldChar w:fldCharType="end"/>
          </w:r>
          <w:r w:rsidRPr="00581405">
            <w:rPr>
              <w:rStyle w:val="Seitenzahl"/>
            </w:rPr>
            <w:t xml:space="preserve"> / </w:t>
          </w:r>
          <w:r w:rsidRPr="00581405">
            <w:rPr>
              <w:rStyle w:val="Seitenzahl"/>
            </w:rPr>
            <w:fldChar w:fldCharType="begin"/>
          </w:r>
          <w:r w:rsidRPr="00581405">
            <w:rPr>
              <w:rStyle w:val="Seitenzahl"/>
            </w:rPr>
            <w:instrText xml:space="preserve"> NUMPAGES  \* Arabic  \* MERGEFORMAT </w:instrText>
          </w:r>
          <w:r w:rsidRPr="00581405">
            <w:rPr>
              <w:rStyle w:val="Seitenzahl"/>
            </w:rPr>
            <w:fldChar w:fldCharType="separate"/>
          </w:r>
          <w:r w:rsidRPr="00581405">
            <w:rPr>
              <w:rStyle w:val="Seitenzahl"/>
            </w:rPr>
            <w:t>2</w:t>
          </w:r>
          <w:r w:rsidRPr="00581405">
            <w:rPr>
              <w:rStyle w:val="Seitenzahl"/>
            </w:rPr>
            <w:fldChar w:fldCharType="end"/>
          </w:r>
        </w:p>
      </w:tc>
    </w:tr>
  </w:tbl>
  <w:p w14:paraId="58504347" w14:textId="77777777" w:rsidR="0010753D" w:rsidRDefault="00834044" w:rsidP="009F16D5">
    <w:pPr>
      <w:pStyle w:val="Kopfzeile"/>
    </w:pPr>
    <w:r>
      <w:rPr>
        <w:noProof/>
      </w:rPr>
      <w:drawing>
        <wp:anchor distT="0" distB="0" distL="114300" distR="114300" simplePos="0" relativeHeight="251658242" behindDoc="1" locked="1" layoutInCell="1" allowOverlap="0" wp14:anchorId="7BED9C0A" wp14:editId="65882A69">
          <wp:simplePos x="0" y="0"/>
          <wp:positionH relativeFrom="page">
            <wp:posOffset>5310505</wp:posOffset>
          </wp:positionH>
          <wp:positionV relativeFrom="page">
            <wp:posOffset>540385</wp:posOffset>
          </wp:positionV>
          <wp:extent cx="1530000" cy="194400"/>
          <wp:effectExtent l="0" t="0" r="0" b="0"/>
          <wp:wrapNone/>
          <wp:docPr id="1287989189" name="Grafik 12879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91495" name="Grafik 141529149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000" cy="1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2ECE1" w14:textId="77777777" w:rsidR="0010753D" w:rsidRDefault="00553303" w:rsidP="009F16D5">
    <w:pPr>
      <w:pStyle w:val="Kopfzeile"/>
    </w:pPr>
    <w:r>
      <w:rPr>
        <w:noProof/>
      </w:rPr>
      <w:drawing>
        <wp:anchor distT="0" distB="0" distL="114300" distR="114300" simplePos="0" relativeHeight="251658241" behindDoc="1" locked="1" layoutInCell="1" allowOverlap="0" wp14:anchorId="33CFE4DF" wp14:editId="498C19F9">
          <wp:simplePos x="0" y="0"/>
          <wp:positionH relativeFrom="page">
            <wp:posOffset>5310505</wp:posOffset>
          </wp:positionH>
          <wp:positionV relativeFrom="page">
            <wp:posOffset>539750</wp:posOffset>
          </wp:positionV>
          <wp:extent cx="1530000" cy="194400"/>
          <wp:effectExtent l="0" t="0" r="0" b="0"/>
          <wp:wrapNone/>
          <wp:docPr id="1415291495" name="Grafik 1415291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91495" name="Grafik 141529149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000" cy="1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69E880DE"/>
    <w:lvl w:ilvl="0">
      <w:start w:val="1"/>
      <w:numFmt w:val="bullet"/>
      <w:pStyle w:val="Aufzhlungszeichen2"/>
      <w:lvlText w:val=""/>
      <w:lvlJc w:val="left"/>
      <w:pPr>
        <w:ind w:left="587" w:hanging="360"/>
      </w:pPr>
      <w:rPr>
        <w:rFonts w:ascii="Symbol" w:hAnsi="Symbol" w:hint="default"/>
        <w:color w:val="ED290F" w:themeColor="text2"/>
        <w:w w:val="100"/>
        <w:sz w:val="20"/>
      </w:rPr>
    </w:lvl>
  </w:abstractNum>
  <w:abstractNum w:abstractNumId="1" w15:restartNumberingAfterBreak="0">
    <w:nsid w:val="FFFFFF89"/>
    <w:multiLevelType w:val="singleLevel"/>
    <w:tmpl w:val="C75A665A"/>
    <w:lvl w:ilvl="0">
      <w:start w:val="1"/>
      <w:numFmt w:val="bullet"/>
      <w:pStyle w:val="Aufzhlungszeichen"/>
      <w:lvlText w:val=""/>
      <w:lvlJc w:val="left"/>
      <w:pPr>
        <w:ind w:left="360" w:hanging="360"/>
      </w:pPr>
      <w:rPr>
        <w:rFonts w:ascii="Symbol" w:hAnsi="Symbol" w:hint="default"/>
        <w:color w:val="ED290F" w:themeColor="text2"/>
        <w:w w:val="100"/>
        <w:sz w:val="20"/>
      </w:rPr>
    </w:lvl>
  </w:abstractNum>
  <w:abstractNum w:abstractNumId="2" w15:restartNumberingAfterBreak="0">
    <w:nsid w:val="0F4455D3"/>
    <w:multiLevelType w:val="multilevel"/>
    <w:tmpl w:val="6206E85E"/>
    <w:styleLink w:val="AktuelleListe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FF000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94060D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94060D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94060D"/>
      </w:rPr>
    </w:lvl>
    <w:lvl w:ilvl="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5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6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7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8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</w:abstractNum>
  <w:abstractNum w:abstractNumId="3" w15:restartNumberingAfterBreak="0">
    <w:nsid w:val="19092C31"/>
    <w:multiLevelType w:val="multilevel"/>
    <w:tmpl w:val="462C8826"/>
    <w:styleLink w:val="AktuelleListe1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94060D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94060D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94060D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94060D"/>
      </w:rPr>
    </w:lvl>
    <w:lvl w:ilvl="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5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6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7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8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</w:abstractNum>
  <w:abstractNum w:abstractNumId="4" w15:restartNumberingAfterBreak="0">
    <w:nsid w:val="20022729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0E208F"/>
    <w:multiLevelType w:val="multilevel"/>
    <w:tmpl w:val="9DD2290E"/>
    <w:styleLink w:val="AktuelleListe3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FF000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0000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FF0000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0000"/>
      </w:rPr>
    </w:lvl>
    <w:lvl w:ilvl="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  <w:lvl w:ilvl="5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6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7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8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</w:abstractNum>
  <w:abstractNum w:abstractNumId="6" w15:restartNumberingAfterBreak="0">
    <w:nsid w:val="43AB4C25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1C5EAB"/>
    <w:multiLevelType w:val="multilevel"/>
    <w:tmpl w:val="0407001D"/>
    <w:styleLink w:val="AktuelleList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194612D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DA4B22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8F728A"/>
    <w:multiLevelType w:val="multilevel"/>
    <w:tmpl w:val="64A69F04"/>
    <w:styleLink w:val="AktuelleListe5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ED290F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0000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FF0000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0000"/>
      </w:rPr>
    </w:lvl>
    <w:lvl w:ilvl="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  <w:lvl w:ilvl="5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  <w:lvl w:ilvl="6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  <w:lvl w:ilvl="7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  <w:lvl w:ilvl="8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FF0000"/>
      </w:rPr>
    </w:lvl>
  </w:abstractNum>
  <w:abstractNum w:abstractNumId="11" w15:restartNumberingAfterBreak="0">
    <w:nsid w:val="628E2FEE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9243B6"/>
    <w:multiLevelType w:val="multilevel"/>
    <w:tmpl w:val="39FC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9232739"/>
    <w:multiLevelType w:val="hybridMultilevel"/>
    <w:tmpl w:val="F7DA2FEA"/>
    <w:lvl w:ilvl="0" w:tplc="85848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D88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A2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5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EA3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E6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CC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CA3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4A0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171733">
    <w:abstractNumId w:val="13"/>
  </w:num>
  <w:num w:numId="2" w16cid:durableId="566458048">
    <w:abstractNumId w:val="3"/>
  </w:num>
  <w:num w:numId="3" w16cid:durableId="1010644579">
    <w:abstractNumId w:val="2"/>
  </w:num>
  <w:num w:numId="4" w16cid:durableId="1379208199">
    <w:abstractNumId w:val="5"/>
  </w:num>
  <w:num w:numId="5" w16cid:durableId="307789023">
    <w:abstractNumId w:val="7"/>
  </w:num>
  <w:num w:numId="6" w16cid:durableId="1852835273">
    <w:abstractNumId w:val="10"/>
  </w:num>
  <w:num w:numId="7" w16cid:durableId="83116493">
    <w:abstractNumId w:val="1"/>
  </w:num>
  <w:num w:numId="8" w16cid:durableId="443497525">
    <w:abstractNumId w:val="0"/>
  </w:num>
  <w:num w:numId="9" w16cid:durableId="2126733283">
    <w:abstractNumId w:val="4"/>
  </w:num>
  <w:num w:numId="10" w16cid:durableId="2069450181">
    <w:abstractNumId w:val="6"/>
  </w:num>
  <w:num w:numId="11" w16cid:durableId="1375235084">
    <w:abstractNumId w:val="8"/>
  </w:num>
  <w:num w:numId="12" w16cid:durableId="1877767751">
    <w:abstractNumId w:val="12"/>
  </w:num>
  <w:num w:numId="13" w16cid:durableId="193230114">
    <w:abstractNumId w:val="9"/>
  </w:num>
  <w:num w:numId="14" w16cid:durableId="171182877">
    <w:abstractNumId w:val="11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D9"/>
    <w:rsid w:val="00001F9C"/>
    <w:rsid w:val="000032A8"/>
    <w:rsid w:val="00005629"/>
    <w:rsid w:val="00011960"/>
    <w:rsid w:val="00013522"/>
    <w:rsid w:val="00016DED"/>
    <w:rsid w:val="000241A6"/>
    <w:rsid w:val="00041C02"/>
    <w:rsid w:val="00047039"/>
    <w:rsid w:val="000530DF"/>
    <w:rsid w:val="00065DBD"/>
    <w:rsid w:val="000665CC"/>
    <w:rsid w:val="00072182"/>
    <w:rsid w:val="00081383"/>
    <w:rsid w:val="000862AE"/>
    <w:rsid w:val="00094B85"/>
    <w:rsid w:val="00094D93"/>
    <w:rsid w:val="000A1553"/>
    <w:rsid w:val="000A21E0"/>
    <w:rsid w:val="000A240A"/>
    <w:rsid w:val="000B3D4F"/>
    <w:rsid w:val="000C399D"/>
    <w:rsid w:val="000C7053"/>
    <w:rsid w:val="000D20A3"/>
    <w:rsid w:val="000D56B1"/>
    <w:rsid w:val="000D5C65"/>
    <w:rsid w:val="000D659F"/>
    <w:rsid w:val="000E3F15"/>
    <w:rsid w:val="000F290C"/>
    <w:rsid w:val="000F3F5C"/>
    <w:rsid w:val="0010256E"/>
    <w:rsid w:val="001033E4"/>
    <w:rsid w:val="0010753D"/>
    <w:rsid w:val="00111307"/>
    <w:rsid w:val="00120849"/>
    <w:rsid w:val="00120B7F"/>
    <w:rsid w:val="00130530"/>
    <w:rsid w:val="00135E52"/>
    <w:rsid w:val="00142F38"/>
    <w:rsid w:val="001447FA"/>
    <w:rsid w:val="00144EE3"/>
    <w:rsid w:val="00145829"/>
    <w:rsid w:val="00147855"/>
    <w:rsid w:val="00151197"/>
    <w:rsid w:val="001550AD"/>
    <w:rsid w:val="00156284"/>
    <w:rsid w:val="001613D5"/>
    <w:rsid w:val="0016254A"/>
    <w:rsid w:val="00164B53"/>
    <w:rsid w:val="00166FAE"/>
    <w:rsid w:val="00167BC4"/>
    <w:rsid w:val="00171CDF"/>
    <w:rsid w:val="001722C0"/>
    <w:rsid w:val="001726F9"/>
    <w:rsid w:val="00177E0A"/>
    <w:rsid w:val="001866C2"/>
    <w:rsid w:val="001B0D05"/>
    <w:rsid w:val="001B3775"/>
    <w:rsid w:val="001B7070"/>
    <w:rsid w:val="001C1255"/>
    <w:rsid w:val="001D1213"/>
    <w:rsid w:val="001D3124"/>
    <w:rsid w:val="001D5424"/>
    <w:rsid w:val="001E44FA"/>
    <w:rsid w:val="001E65C1"/>
    <w:rsid w:val="001F1230"/>
    <w:rsid w:val="001F53E9"/>
    <w:rsid w:val="002009AC"/>
    <w:rsid w:val="0020289E"/>
    <w:rsid w:val="00205237"/>
    <w:rsid w:val="00205E92"/>
    <w:rsid w:val="00215E15"/>
    <w:rsid w:val="00223F69"/>
    <w:rsid w:val="00243B4A"/>
    <w:rsid w:val="002447BB"/>
    <w:rsid w:val="00247F63"/>
    <w:rsid w:val="00252115"/>
    <w:rsid w:val="002602D9"/>
    <w:rsid w:val="00261D71"/>
    <w:rsid w:val="00262040"/>
    <w:rsid w:val="002667C9"/>
    <w:rsid w:val="00280725"/>
    <w:rsid w:val="002855A1"/>
    <w:rsid w:val="00292C9E"/>
    <w:rsid w:val="002A0988"/>
    <w:rsid w:val="002A5F96"/>
    <w:rsid w:val="002B004C"/>
    <w:rsid w:val="002B2180"/>
    <w:rsid w:val="002B3BB6"/>
    <w:rsid w:val="002E203D"/>
    <w:rsid w:val="002F18B0"/>
    <w:rsid w:val="002F4F41"/>
    <w:rsid w:val="002F6982"/>
    <w:rsid w:val="002F781A"/>
    <w:rsid w:val="003011CC"/>
    <w:rsid w:val="00307E5E"/>
    <w:rsid w:val="003107AC"/>
    <w:rsid w:val="00312ABA"/>
    <w:rsid w:val="00314483"/>
    <w:rsid w:val="003170CD"/>
    <w:rsid w:val="00332F8E"/>
    <w:rsid w:val="00334415"/>
    <w:rsid w:val="003420EE"/>
    <w:rsid w:val="00343B91"/>
    <w:rsid w:val="003553FA"/>
    <w:rsid w:val="0035586F"/>
    <w:rsid w:val="00356A01"/>
    <w:rsid w:val="00356B23"/>
    <w:rsid w:val="00360329"/>
    <w:rsid w:val="00360DA8"/>
    <w:rsid w:val="0036728F"/>
    <w:rsid w:val="00373A38"/>
    <w:rsid w:val="0039383B"/>
    <w:rsid w:val="003A137E"/>
    <w:rsid w:val="003A328A"/>
    <w:rsid w:val="003A5550"/>
    <w:rsid w:val="003A5698"/>
    <w:rsid w:val="003A69E8"/>
    <w:rsid w:val="003A6FDC"/>
    <w:rsid w:val="003B068A"/>
    <w:rsid w:val="003B2EF2"/>
    <w:rsid w:val="003C3C46"/>
    <w:rsid w:val="003C41E7"/>
    <w:rsid w:val="003D140B"/>
    <w:rsid w:val="003E10F4"/>
    <w:rsid w:val="003F4DFF"/>
    <w:rsid w:val="00403EED"/>
    <w:rsid w:val="00411A8B"/>
    <w:rsid w:val="00414E52"/>
    <w:rsid w:val="00415578"/>
    <w:rsid w:val="00426C10"/>
    <w:rsid w:val="00437071"/>
    <w:rsid w:val="00462B2D"/>
    <w:rsid w:val="0046480D"/>
    <w:rsid w:val="00467A37"/>
    <w:rsid w:val="00472D23"/>
    <w:rsid w:val="004739D4"/>
    <w:rsid w:val="004852C5"/>
    <w:rsid w:val="00493605"/>
    <w:rsid w:val="004A403B"/>
    <w:rsid w:val="004A708C"/>
    <w:rsid w:val="004B292D"/>
    <w:rsid w:val="004B5EBC"/>
    <w:rsid w:val="004C1412"/>
    <w:rsid w:val="004C3648"/>
    <w:rsid w:val="004C748E"/>
    <w:rsid w:val="004D5CE4"/>
    <w:rsid w:val="004D7CA3"/>
    <w:rsid w:val="004E15DB"/>
    <w:rsid w:val="004E4F09"/>
    <w:rsid w:val="004E56EA"/>
    <w:rsid w:val="004E6969"/>
    <w:rsid w:val="004F482E"/>
    <w:rsid w:val="005116E7"/>
    <w:rsid w:val="00512B9C"/>
    <w:rsid w:val="00512D35"/>
    <w:rsid w:val="005215C7"/>
    <w:rsid w:val="00521B2B"/>
    <w:rsid w:val="00523950"/>
    <w:rsid w:val="00527EE5"/>
    <w:rsid w:val="00537462"/>
    <w:rsid w:val="00542030"/>
    <w:rsid w:val="00553303"/>
    <w:rsid w:val="00555969"/>
    <w:rsid w:val="0056114C"/>
    <w:rsid w:val="00561FFB"/>
    <w:rsid w:val="00563E6E"/>
    <w:rsid w:val="005649E5"/>
    <w:rsid w:val="00564B0A"/>
    <w:rsid w:val="00565012"/>
    <w:rsid w:val="005811F1"/>
    <w:rsid w:val="00581405"/>
    <w:rsid w:val="00582EDF"/>
    <w:rsid w:val="005841B6"/>
    <w:rsid w:val="00591C14"/>
    <w:rsid w:val="005920DD"/>
    <w:rsid w:val="005A3FCF"/>
    <w:rsid w:val="005A672E"/>
    <w:rsid w:val="005C480B"/>
    <w:rsid w:val="005C6DAA"/>
    <w:rsid w:val="005E1B0E"/>
    <w:rsid w:val="005E2690"/>
    <w:rsid w:val="005F27C8"/>
    <w:rsid w:val="005F74C6"/>
    <w:rsid w:val="005F7AAD"/>
    <w:rsid w:val="0060359B"/>
    <w:rsid w:val="00622B82"/>
    <w:rsid w:val="0062381B"/>
    <w:rsid w:val="006260CB"/>
    <w:rsid w:val="006323FE"/>
    <w:rsid w:val="006327FD"/>
    <w:rsid w:val="00632F2C"/>
    <w:rsid w:val="00632F7E"/>
    <w:rsid w:val="00651BD2"/>
    <w:rsid w:val="006572BB"/>
    <w:rsid w:val="00662B09"/>
    <w:rsid w:val="00667164"/>
    <w:rsid w:val="0067075F"/>
    <w:rsid w:val="006864A4"/>
    <w:rsid w:val="00686D3D"/>
    <w:rsid w:val="00696BFC"/>
    <w:rsid w:val="00696C10"/>
    <w:rsid w:val="00697936"/>
    <w:rsid w:val="006A3568"/>
    <w:rsid w:val="006B6D80"/>
    <w:rsid w:val="006C1AD5"/>
    <w:rsid w:val="006C4266"/>
    <w:rsid w:val="006C430E"/>
    <w:rsid w:val="006D13E9"/>
    <w:rsid w:val="006D4D49"/>
    <w:rsid w:val="006E6E02"/>
    <w:rsid w:val="007000D2"/>
    <w:rsid w:val="007015B2"/>
    <w:rsid w:val="007023D9"/>
    <w:rsid w:val="00724811"/>
    <w:rsid w:val="00770E2A"/>
    <w:rsid w:val="00774D34"/>
    <w:rsid w:val="00780390"/>
    <w:rsid w:val="00781AD6"/>
    <w:rsid w:val="00793EE2"/>
    <w:rsid w:val="00796C41"/>
    <w:rsid w:val="007A03D0"/>
    <w:rsid w:val="007B2A83"/>
    <w:rsid w:val="007B5EFC"/>
    <w:rsid w:val="007C0BFB"/>
    <w:rsid w:val="007D2DEB"/>
    <w:rsid w:val="007D32D4"/>
    <w:rsid w:val="007D7642"/>
    <w:rsid w:val="007D7BB8"/>
    <w:rsid w:val="007E3666"/>
    <w:rsid w:val="007F368C"/>
    <w:rsid w:val="00801E3A"/>
    <w:rsid w:val="00801F52"/>
    <w:rsid w:val="008058EA"/>
    <w:rsid w:val="00805BC8"/>
    <w:rsid w:val="0080603E"/>
    <w:rsid w:val="0081772A"/>
    <w:rsid w:val="008203F8"/>
    <w:rsid w:val="008265DB"/>
    <w:rsid w:val="0083308D"/>
    <w:rsid w:val="00834044"/>
    <w:rsid w:val="00836880"/>
    <w:rsid w:val="00845872"/>
    <w:rsid w:val="0085453D"/>
    <w:rsid w:val="008553FD"/>
    <w:rsid w:val="0086009C"/>
    <w:rsid w:val="008804F6"/>
    <w:rsid w:val="008842B2"/>
    <w:rsid w:val="0088548C"/>
    <w:rsid w:val="0089185B"/>
    <w:rsid w:val="008B3B8E"/>
    <w:rsid w:val="008B47D2"/>
    <w:rsid w:val="008D6A60"/>
    <w:rsid w:val="008E1998"/>
    <w:rsid w:val="008E3A12"/>
    <w:rsid w:val="008E4658"/>
    <w:rsid w:val="008E7E78"/>
    <w:rsid w:val="008F34C3"/>
    <w:rsid w:val="008F74FD"/>
    <w:rsid w:val="00903689"/>
    <w:rsid w:val="00921A75"/>
    <w:rsid w:val="009372B6"/>
    <w:rsid w:val="0094156B"/>
    <w:rsid w:val="00945702"/>
    <w:rsid w:val="009458BB"/>
    <w:rsid w:val="00961108"/>
    <w:rsid w:val="009613CF"/>
    <w:rsid w:val="00961C46"/>
    <w:rsid w:val="00970FA1"/>
    <w:rsid w:val="00974A70"/>
    <w:rsid w:val="00975588"/>
    <w:rsid w:val="00977B66"/>
    <w:rsid w:val="00985367"/>
    <w:rsid w:val="00993805"/>
    <w:rsid w:val="009A4517"/>
    <w:rsid w:val="009C300C"/>
    <w:rsid w:val="009C583E"/>
    <w:rsid w:val="009D261F"/>
    <w:rsid w:val="009D566E"/>
    <w:rsid w:val="009E07D7"/>
    <w:rsid w:val="009E54F6"/>
    <w:rsid w:val="009F14CB"/>
    <w:rsid w:val="009F16D5"/>
    <w:rsid w:val="009F1F43"/>
    <w:rsid w:val="009F4FBF"/>
    <w:rsid w:val="00A0523C"/>
    <w:rsid w:val="00A1564C"/>
    <w:rsid w:val="00A30D84"/>
    <w:rsid w:val="00A3739A"/>
    <w:rsid w:val="00A37B63"/>
    <w:rsid w:val="00A45BCC"/>
    <w:rsid w:val="00A56368"/>
    <w:rsid w:val="00A60795"/>
    <w:rsid w:val="00A637B0"/>
    <w:rsid w:val="00A67996"/>
    <w:rsid w:val="00A71069"/>
    <w:rsid w:val="00A73875"/>
    <w:rsid w:val="00A744B8"/>
    <w:rsid w:val="00A76ED2"/>
    <w:rsid w:val="00A81A3E"/>
    <w:rsid w:val="00A82707"/>
    <w:rsid w:val="00A86D35"/>
    <w:rsid w:val="00A93430"/>
    <w:rsid w:val="00A94234"/>
    <w:rsid w:val="00A950A6"/>
    <w:rsid w:val="00AA2C12"/>
    <w:rsid w:val="00AA3AA3"/>
    <w:rsid w:val="00AB2061"/>
    <w:rsid w:val="00AC0BB9"/>
    <w:rsid w:val="00AC1D3E"/>
    <w:rsid w:val="00AC7346"/>
    <w:rsid w:val="00AD092F"/>
    <w:rsid w:val="00AD1B85"/>
    <w:rsid w:val="00AD3B71"/>
    <w:rsid w:val="00AD67BA"/>
    <w:rsid w:val="00AF29DD"/>
    <w:rsid w:val="00B0414A"/>
    <w:rsid w:val="00B043A2"/>
    <w:rsid w:val="00B07E19"/>
    <w:rsid w:val="00B1281C"/>
    <w:rsid w:val="00B16188"/>
    <w:rsid w:val="00B16E53"/>
    <w:rsid w:val="00B2039A"/>
    <w:rsid w:val="00B2434B"/>
    <w:rsid w:val="00B25FF2"/>
    <w:rsid w:val="00B265A9"/>
    <w:rsid w:val="00B47193"/>
    <w:rsid w:val="00B81046"/>
    <w:rsid w:val="00B8168E"/>
    <w:rsid w:val="00BB3DA8"/>
    <w:rsid w:val="00BC6692"/>
    <w:rsid w:val="00BC75DE"/>
    <w:rsid w:val="00BD2F5A"/>
    <w:rsid w:val="00BD49F0"/>
    <w:rsid w:val="00BD7DC1"/>
    <w:rsid w:val="00BE39B5"/>
    <w:rsid w:val="00BE7E82"/>
    <w:rsid w:val="00BF1A0E"/>
    <w:rsid w:val="00C07B4F"/>
    <w:rsid w:val="00C21C27"/>
    <w:rsid w:val="00C260A7"/>
    <w:rsid w:val="00C264D9"/>
    <w:rsid w:val="00C26826"/>
    <w:rsid w:val="00C34BEC"/>
    <w:rsid w:val="00C4137E"/>
    <w:rsid w:val="00C45D8A"/>
    <w:rsid w:val="00C5158E"/>
    <w:rsid w:val="00C52DF8"/>
    <w:rsid w:val="00C54E87"/>
    <w:rsid w:val="00C60131"/>
    <w:rsid w:val="00C62257"/>
    <w:rsid w:val="00C63F15"/>
    <w:rsid w:val="00C743F1"/>
    <w:rsid w:val="00C8144F"/>
    <w:rsid w:val="00C90BC5"/>
    <w:rsid w:val="00C93589"/>
    <w:rsid w:val="00CA35AA"/>
    <w:rsid w:val="00CA4BA0"/>
    <w:rsid w:val="00CA5904"/>
    <w:rsid w:val="00CA73B2"/>
    <w:rsid w:val="00CB1E9B"/>
    <w:rsid w:val="00CC0437"/>
    <w:rsid w:val="00CC415A"/>
    <w:rsid w:val="00CD13BE"/>
    <w:rsid w:val="00CD5099"/>
    <w:rsid w:val="00D00177"/>
    <w:rsid w:val="00D05458"/>
    <w:rsid w:val="00D061F1"/>
    <w:rsid w:val="00D06239"/>
    <w:rsid w:val="00D20837"/>
    <w:rsid w:val="00D21759"/>
    <w:rsid w:val="00D369BC"/>
    <w:rsid w:val="00D41757"/>
    <w:rsid w:val="00D45351"/>
    <w:rsid w:val="00D4593D"/>
    <w:rsid w:val="00D55A15"/>
    <w:rsid w:val="00D56DBA"/>
    <w:rsid w:val="00D61B55"/>
    <w:rsid w:val="00D61FB3"/>
    <w:rsid w:val="00D64AEB"/>
    <w:rsid w:val="00D66CD1"/>
    <w:rsid w:val="00D6765B"/>
    <w:rsid w:val="00D740B9"/>
    <w:rsid w:val="00D76013"/>
    <w:rsid w:val="00D856EC"/>
    <w:rsid w:val="00D932A8"/>
    <w:rsid w:val="00DA287D"/>
    <w:rsid w:val="00DA5C8F"/>
    <w:rsid w:val="00DA5F45"/>
    <w:rsid w:val="00DA7D09"/>
    <w:rsid w:val="00DB2106"/>
    <w:rsid w:val="00DB246E"/>
    <w:rsid w:val="00DB3003"/>
    <w:rsid w:val="00DB65BD"/>
    <w:rsid w:val="00DC0D9D"/>
    <w:rsid w:val="00DC2CA6"/>
    <w:rsid w:val="00DC551A"/>
    <w:rsid w:val="00DC7C00"/>
    <w:rsid w:val="00DE0992"/>
    <w:rsid w:val="00DF13D7"/>
    <w:rsid w:val="00E03F35"/>
    <w:rsid w:val="00E04E54"/>
    <w:rsid w:val="00E1688D"/>
    <w:rsid w:val="00E20CEA"/>
    <w:rsid w:val="00E267FF"/>
    <w:rsid w:val="00E322EA"/>
    <w:rsid w:val="00E349E0"/>
    <w:rsid w:val="00E35FAE"/>
    <w:rsid w:val="00E52A99"/>
    <w:rsid w:val="00E6136D"/>
    <w:rsid w:val="00E637F1"/>
    <w:rsid w:val="00E64A7B"/>
    <w:rsid w:val="00E65D4F"/>
    <w:rsid w:val="00E66ADB"/>
    <w:rsid w:val="00E951C0"/>
    <w:rsid w:val="00E97ADC"/>
    <w:rsid w:val="00EA26AF"/>
    <w:rsid w:val="00EA6AE7"/>
    <w:rsid w:val="00EB4B42"/>
    <w:rsid w:val="00EE4A15"/>
    <w:rsid w:val="00F07D87"/>
    <w:rsid w:val="00F10336"/>
    <w:rsid w:val="00F10B05"/>
    <w:rsid w:val="00F23349"/>
    <w:rsid w:val="00F26E0C"/>
    <w:rsid w:val="00F27A28"/>
    <w:rsid w:val="00F30E94"/>
    <w:rsid w:val="00F55FA8"/>
    <w:rsid w:val="00F71503"/>
    <w:rsid w:val="00F7553C"/>
    <w:rsid w:val="00F91C96"/>
    <w:rsid w:val="00F94285"/>
    <w:rsid w:val="00FA6860"/>
    <w:rsid w:val="00FB2CEE"/>
    <w:rsid w:val="00FB3B28"/>
    <w:rsid w:val="00FE0275"/>
    <w:rsid w:val="00FE4EC6"/>
    <w:rsid w:val="00FF287C"/>
    <w:rsid w:val="00FF6DD9"/>
    <w:rsid w:val="024DC996"/>
    <w:rsid w:val="04CE3BEB"/>
    <w:rsid w:val="06DCC1CE"/>
    <w:rsid w:val="0815DE76"/>
    <w:rsid w:val="0BE5B814"/>
    <w:rsid w:val="119E85E8"/>
    <w:rsid w:val="17A90BB6"/>
    <w:rsid w:val="1BDFF8D7"/>
    <w:rsid w:val="1E31B563"/>
    <w:rsid w:val="2193207C"/>
    <w:rsid w:val="4B563B69"/>
    <w:rsid w:val="4CF9E648"/>
    <w:rsid w:val="6DD52FFB"/>
    <w:rsid w:val="732FBEC7"/>
    <w:rsid w:val="7A4A702F"/>
    <w:rsid w:val="7FF2A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3EC1"/>
  <w15:docId w15:val="{CB2D5B05-01E8-DF43-9AB7-411CCBDE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sz w:val="19"/>
        <w:szCs w:val="19"/>
        <w:lang w:val="de-DE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47D2"/>
    <w:pPr>
      <w:spacing w:after="300" w:line="259" w:lineRule="auto"/>
    </w:pPr>
    <w:rPr>
      <w:rFonts w:cs="Times New Roman (Textkörper CS)"/>
      <w:spacing w:val="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E0275"/>
    <w:pPr>
      <w:spacing w:before="600" w:line="192" w:lineRule="auto"/>
      <w:contextualSpacing/>
      <w:outlineLvl w:val="0"/>
    </w:pPr>
    <w:rPr>
      <w:rFonts w:ascii="Times New Roman" w:hAnsi="Times New Roman"/>
      <w:color w:val="000000" w:themeColor="text1"/>
      <w:sz w:val="30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F3F5C"/>
    <w:pPr>
      <w:spacing w:before="600"/>
      <w:contextualSpacing/>
      <w:outlineLvl w:val="1"/>
    </w:pPr>
    <w:rPr>
      <w:rFonts w:asciiTheme="minorHAnsi" w:hAnsiTheme="minorHAnsi" w:cs="Times New Roman"/>
      <w:color w:val="000000" w:themeColor="text1"/>
      <w:sz w:val="22"/>
      <w:szCs w:val="27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D61FB3"/>
    <w:pPr>
      <w:keepNext/>
      <w:keepLines/>
      <w:spacing w:before="300" w:after="0"/>
      <w:contextualSpacing/>
      <w:outlineLvl w:val="2"/>
    </w:pPr>
    <w:rPr>
      <w:b/>
      <w:color w:val="000000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rsid w:val="00591C14"/>
    <w:pPr>
      <w:keepNext/>
      <w:keepLines/>
      <w:spacing w:before="300" w:after="0"/>
      <w:outlineLvl w:val="3"/>
    </w:pPr>
    <w:rPr>
      <w:rFonts w:eastAsiaTheme="majorEastAsia" w:cstheme="majorBidi"/>
      <w:bCs/>
      <w:iCs/>
      <w:color w:val="00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1613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1613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1613D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semiHidden/>
    <w:qFormat/>
    <w:rsid w:val="0072481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qFormat/>
    <w:rsid w:val="00E35FAE"/>
    <w:pPr>
      <w:tabs>
        <w:tab w:val="center" w:pos="4536"/>
        <w:tab w:val="right" w:pos="9072"/>
      </w:tabs>
      <w:spacing w:before="20"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35FAE"/>
    <w:rPr>
      <w:rFonts w:cs="Times New Roman (Textkörper CS)"/>
      <w:spacing w:val="2"/>
    </w:rPr>
  </w:style>
  <w:style w:type="paragraph" w:styleId="Fuzeile">
    <w:name w:val="footer"/>
    <w:basedOn w:val="Standard"/>
    <w:link w:val="FuzeileZchn"/>
    <w:uiPriority w:val="99"/>
    <w:semiHidden/>
    <w:rsid w:val="007D7642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D76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6E53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E0275"/>
    <w:rPr>
      <w:rFonts w:ascii="Times New Roman" w:hAnsi="Times New Roman" w:cs="Times New Roman (Textkörper CS)"/>
      <w:color w:val="000000" w:themeColor="text1"/>
      <w:spacing w:val="2"/>
      <w:sz w:val="30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F3F5C"/>
    <w:rPr>
      <w:rFonts w:asciiTheme="minorHAnsi" w:hAnsiTheme="minorHAnsi" w:cs="Times New Roman"/>
      <w:color w:val="000000" w:themeColor="text1"/>
      <w:spacing w:val="2"/>
      <w:sz w:val="22"/>
      <w:szCs w:val="27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1FB3"/>
    <w:rPr>
      <w:rFonts w:cs="Times New Roman (Textkörper CS)"/>
      <w:b/>
      <w:color w:val="000000"/>
      <w:spacing w:val="2"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1C14"/>
    <w:rPr>
      <w:rFonts w:eastAsiaTheme="majorEastAsia" w:cstheme="majorBidi"/>
      <w:bCs/>
      <w:iCs/>
      <w:color w:val="000000"/>
      <w:spacing w:val="2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C264D9"/>
    <w:pPr>
      <w:numPr>
        <w:ilvl w:val="1"/>
      </w:numPr>
      <w:spacing w:after="0" w:line="300" w:lineRule="exact"/>
    </w:pPr>
    <w:rPr>
      <w:rFonts w:eastAsiaTheme="majorEastAsia" w:cstheme="majorBidi"/>
      <w:b/>
      <w:iCs/>
      <w:color w:val="000000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6864A4"/>
    <w:rPr>
      <w:rFonts w:eastAsiaTheme="majorEastAsia" w:cstheme="majorBidi"/>
      <w:b/>
      <w:iCs/>
      <w:color w:val="000000"/>
      <w:spacing w:val="15"/>
      <w:szCs w:val="24"/>
    </w:rPr>
  </w:style>
  <w:style w:type="character" w:styleId="Fett">
    <w:name w:val="Strong"/>
    <w:basedOn w:val="Absatz-Standardschriftart"/>
    <w:uiPriority w:val="22"/>
    <w:qFormat/>
    <w:rsid w:val="00961108"/>
    <w:rPr>
      <w:b/>
      <w:bCs/>
    </w:rPr>
  </w:style>
  <w:style w:type="character" w:styleId="Hyperlink">
    <w:name w:val="Hyperlink"/>
    <w:basedOn w:val="Absatz-Standardschriftart"/>
    <w:uiPriority w:val="99"/>
    <w:semiHidden/>
    <w:rsid w:val="00591C14"/>
    <w:rPr>
      <w:color w:val="004974" w:themeColor="accent5" w:themeShade="40"/>
      <w:u w:val="single"/>
    </w:rPr>
  </w:style>
  <w:style w:type="table" w:styleId="Tabellenraster">
    <w:name w:val="Table Grid"/>
    <w:basedOn w:val="NormaleTabelle"/>
    <w:uiPriority w:val="59"/>
    <w:rsid w:val="0058140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rsid w:val="007D7642"/>
    <w:rPr>
      <w:color w:val="auto"/>
      <w:u w:val="none"/>
    </w:rPr>
  </w:style>
  <w:style w:type="paragraph" w:customStyle="1" w:styleId="Vorspann-Text">
    <w:name w:val="Vorspann-Text"/>
    <w:basedOn w:val="Standard"/>
    <w:link w:val="Vorspann-TextZeichen"/>
    <w:qFormat/>
    <w:rsid w:val="00FE0275"/>
    <w:rPr>
      <w:color w:val="000000"/>
      <w:sz w:val="22"/>
    </w:rPr>
  </w:style>
  <w:style w:type="character" w:customStyle="1" w:styleId="Vorspann-TextZeichen">
    <w:name w:val="Vorspann-Text Zeichen"/>
    <w:basedOn w:val="berschrift3Zchn"/>
    <w:link w:val="Vorspann-Text"/>
    <w:rsid w:val="00FE0275"/>
    <w:rPr>
      <w:rFonts w:cs="Times New Roman (Textkörper CS)"/>
      <w:b/>
      <w:color w:val="000000"/>
      <w:spacing w:val="2"/>
      <w:szCs w:val="22"/>
    </w:rPr>
  </w:style>
  <w:style w:type="numbering" w:customStyle="1" w:styleId="AktuelleListe1">
    <w:name w:val="Aktuelle Liste1"/>
    <w:uiPriority w:val="99"/>
    <w:rsid w:val="003C3C46"/>
    <w:pPr>
      <w:numPr>
        <w:numId w:val="2"/>
      </w:numPr>
    </w:pPr>
  </w:style>
  <w:style w:type="numbering" w:customStyle="1" w:styleId="AktuelleListe2">
    <w:name w:val="Aktuelle Liste2"/>
    <w:uiPriority w:val="99"/>
    <w:rsid w:val="003C3C46"/>
    <w:pPr>
      <w:numPr>
        <w:numId w:val="3"/>
      </w:numPr>
    </w:pPr>
  </w:style>
  <w:style w:type="table" w:styleId="Gitternetztabelle7farbigAkzent5">
    <w:name w:val="Grid Table 7 Colorful Accent 5"/>
    <w:basedOn w:val="NormaleTabelle"/>
    <w:uiPriority w:val="52"/>
    <w:rsid w:val="003C3C46"/>
    <w:pPr>
      <w:spacing w:line="240" w:lineRule="auto"/>
    </w:pPr>
    <w:rPr>
      <w:color w:val="5BC3FF" w:themeColor="accent5" w:themeShade="BF"/>
    </w:rPr>
    <w:tblPr>
      <w:tblStyleRowBandSize w:val="1"/>
      <w:tblStyleColBandSize w:val="1"/>
      <w:tblBorders>
        <w:top w:val="single" w:sz="4" w:space="0" w:color="E2F4FF" w:themeColor="accent5" w:themeTint="99"/>
        <w:left w:val="single" w:sz="4" w:space="0" w:color="E2F4FF" w:themeColor="accent5" w:themeTint="99"/>
        <w:bottom w:val="single" w:sz="4" w:space="0" w:color="E2F4FF" w:themeColor="accent5" w:themeTint="99"/>
        <w:right w:val="single" w:sz="4" w:space="0" w:color="E2F4FF" w:themeColor="accent5" w:themeTint="99"/>
        <w:insideH w:val="single" w:sz="4" w:space="0" w:color="E2F4FF" w:themeColor="accent5" w:themeTint="99"/>
        <w:insideV w:val="single" w:sz="4" w:space="0" w:color="E2F4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BFF" w:themeFill="accent5" w:themeFillTint="33"/>
      </w:tcPr>
    </w:tblStylePr>
    <w:tblStylePr w:type="band1Horz">
      <w:tblPr/>
      <w:tcPr>
        <w:shd w:val="clear" w:color="auto" w:fill="F5FBFF" w:themeFill="accent5" w:themeFillTint="33"/>
      </w:tcPr>
    </w:tblStylePr>
    <w:tblStylePr w:type="neCell">
      <w:tblPr/>
      <w:tcPr>
        <w:tcBorders>
          <w:bottom w:val="single" w:sz="4" w:space="0" w:color="E2F4FF" w:themeColor="accent5" w:themeTint="99"/>
        </w:tcBorders>
      </w:tcPr>
    </w:tblStylePr>
    <w:tblStylePr w:type="nwCell">
      <w:tblPr/>
      <w:tcPr>
        <w:tcBorders>
          <w:bottom w:val="single" w:sz="4" w:space="0" w:color="E2F4FF" w:themeColor="accent5" w:themeTint="99"/>
        </w:tcBorders>
      </w:tcPr>
    </w:tblStylePr>
    <w:tblStylePr w:type="seCell">
      <w:tblPr/>
      <w:tcPr>
        <w:tcBorders>
          <w:top w:val="single" w:sz="4" w:space="0" w:color="E2F4FF" w:themeColor="accent5" w:themeTint="99"/>
        </w:tcBorders>
      </w:tcPr>
    </w:tblStylePr>
    <w:tblStylePr w:type="swCell">
      <w:tblPr/>
      <w:tcPr>
        <w:tcBorders>
          <w:top w:val="single" w:sz="4" w:space="0" w:color="E2F4FF" w:themeColor="accent5" w:themeTint="99"/>
        </w:tcBorders>
      </w:tcPr>
    </w:tblStylePr>
  </w:style>
  <w:style w:type="numbering" w:customStyle="1" w:styleId="AktuelleListe3">
    <w:name w:val="Aktuelle Liste3"/>
    <w:uiPriority w:val="99"/>
    <w:rsid w:val="003C3C46"/>
    <w:pPr>
      <w:numPr>
        <w:numId w:val="4"/>
      </w:numPr>
    </w:pPr>
  </w:style>
  <w:style w:type="numbering" w:customStyle="1" w:styleId="AktuelleListe4">
    <w:name w:val="Aktuelle Liste4"/>
    <w:uiPriority w:val="99"/>
    <w:rsid w:val="0036728F"/>
    <w:pPr>
      <w:numPr>
        <w:numId w:val="5"/>
      </w:numPr>
    </w:pPr>
  </w:style>
  <w:style w:type="numbering" w:customStyle="1" w:styleId="AktuelleListe5">
    <w:name w:val="Aktuelle Liste5"/>
    <w:uiPriority w:val="99"/>
    <w:rsid w:val="0036728F"/>
    <w:pPr>
      <w:numPr>
        <w:numId w:val="6"/>
      </w:numPr>
    </w:pPr>
  </w:style>
  <w:style w:type="paragraph" w:customStyle="1" w:styleId="TitelSub">
    <w:name w:val="Titel Sub"/>
    <w:basedOn w:val="Vorspann-Text"/>
    <w:next w:val="berschrift1"/>
    <w:qFormat/>
    <w:rsid w:val="00FE0275"/>
    <w:pPr>
      <w:contextualSpacing/>
    </w:pPr>
  </w:style>
  <w:style w:type="paragraph" w:styleId="Aufzhlungszeichen">
    <w:name w:val="List Bullet"/>
    <w:basedOn w:val="Standard"/>
    <w:uiPriority w:val="99"/>
    <w:unhideWhenUsed/>
    <w:qFormat/>
    <w:rsid w:val="00977B66"/>
    <w:pPr>
      <w:numPr>
        <w:numId w:val="7"/>
      </w:numPr>
      <w:ind w:left="227" w:hanging="227"/>
      <w:contextualSpacing/>
    </w:pPr>
  </w:style>
  <w:style w:type="paragraph" w:styleId="Aufzhlungszeichen2">
    <w:name w:val="List Bullet 2"/>
    <w:basedOn w:val="Standard"/>
    <w:uiPriority w:val="99"/>
    <w:unhideWhenUsed/>
    <w:qFormat/>
    <w:rsid w:val="00977B66"/>
    <w:pPr>
      <w:numPr>
        <w:numId w:val="8"/>
      </w:numPr>
      <w:ind w:left="454" w:hanging="227"/>
      <w:contextualSpacing/>
    </w:pPr>
  </w:style>
  <w:style w:type="table" w:styleId="EinfacheTabelle1">
    <w:name w:val="Plain Table 1"/>
    <w:basedOn w:val="NormaleTabelle"/>
    <w:uiPriority w:val="99"/>
    <w:rsid w:val="00414E5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hTabelle">
    <w:name w:val="nh Tabelle"/>
    <w:basedOn w:val="NormaleTabelle"/>
    <w:next w:val="NormaleTabelle"/>
    <w:uiPriority w:val="59"/>
    <w:rsid w:val="001F1230"/>
    <w:pPr>
      <w:spacing w:line="259" w:lineRule="auto"/>
      <w:contextualSpacing/>
    </w:pPr>
    <w:rPr>
      <w:spacing w:val="2"/>
    </w:rPr>
    <w:tblPr>
      <w:tblBorders>
        <w:bottom w:val="single" w:sz="2" w:space="0" w:color="auto"/>
        <w:insideH w:val="single" w:sz="2" w:space="0" w:color="auto"/>
      </w:tblBorders>
      <w:tblCellMar>
        <w:top w:w="142" w:type="dxa"/>
        <w:left w:w="0" w:type="dxa"/>
        <w:bottom w:w="142" w:type="dxa"/>
        <w:right w:w="284" w:type="dxa"/>
      </w:tblCellMar>
    </w:tblPr>
    <w:tblStylePr w:type="firstRow">
      <w:pPr>
        <w:wordWrap/>
        <w:spacing w:line="259" w:lineRule="auto"/>
      </w:pPr>
      <w:rPr>
        <w:rFonts w:ascii="Arial" w:hAnsi="Arial"/>
        <w:b/>
        <w:i w:val="0"/>
        <w:caps/>
        <w:smallCaps w:val="0"/>
        <w:spacing w:val="10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eitenzahl">
    <w:name w:val="page number"/>
    <w:uiPriority w:val="99"/>
    <w:unhideWhenUsed/>
    <w:qFormat/>
    <w:rsid w:val="00F23349"/>
    <w:rPr>
      <w:rFonts w:ascii="Times New Roman" w:hAnsi="Times New Roman"/>
      <w:caps/>
      <w:sz w:val="12"/>
    </w:rPr>
  </w:style>
  <w:style w:type="paragraph" w:styleId="Beschriftung">
    <w:name w:val="caption"/>
    <w:basedOn w:val="Standard"/>
    <w:next w:val="Standard"/>
    <w:uiPriority w:val="35"/>
    <w:unhideWhenUsed/>
    <w:qFormat/>
    <w:rsid w:val="002B004C"/>
    <w:pPr>
      <w:spacing w:line="240" w:lineRule="auto"/>
      <w:contextualSpacing/>
    </w:pPr>
    <w:rPr>
      <w:i/>
      <w:iCs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072182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1" w:right="1151"/>
    </w:pPr>
    <w:rPr>
      <w:rFonts w:asciiTheme="minorHAnsi" w:eastAsiaTheme="minorEastAsia" w:hAnsiTheme="minorHAnsi" w:cstheme="minorBidi"/>
      <w:i/>
      <w:i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94156B"/>
    <w:pPr>
      <w:keepNext/>
      <w:keepLines/>
      <w:spacing w:before="300" w:line="259" w:lineRule="auto"/>
      <w:contextualSpacing w:val="0"/>
      <w:outlineLvl w:val="9"/>
    </w:pPr>
    <w:rPr>
      <w:rFonts w:asciiTheme="majorHAnsi" w:eastAsiaTheme="majorEastAsia" w:hAnsiTheme="majorHAnsi" w:cstheme="majorBidi"/>
      <w:color w:val="auto"/>
      <w:sz w:val="32"/>
      <w:szCs w:val="32"/>
    </w:rPr>
  </w:style>
  <w:style w:type="character" w:styleId="Erwhnung">
    <w:name w:val="Mention"/>
    <w:basedOn w:val="Absatz-Standardschriftart"/>
    <w:uiPriority w:val="99"/>
    <w:semiHidden/>
    <w:unhideWhenUsed/>
    <w:rsid w:val="001613D5"/>
    <w:rPr>
      <w:color w:val="4E2A55" w:themeColor="accent3"/>
      <w:bdr w:val="none" w:sz="0" w:space="0" w:color="auto"/>
      <w:shd w:val="clear" w:color="auto" w:fill="F0F0E9" w:themeFill="accent6"/>
    </w:rPr>
  </w:style>
  <w:style w:type="character" w:styleId="Hashtag">
    <w:name w:val="Hashtag"/>
    <w:basedOn w:val="Absatz-Standardschriftart"/>
    <w:uiPriority w:val="99"/>
    <w:semiHidden/>
    <w:unhideWhenUsed/>
    <w:rsid w:val="0094156B"/>
    <w:rPr>
      <w:color w:val="4E2A55" w:themeColor="accent3"/>
      <w:bdr w:val="none" w:sz="0" w:space="0" w:color="auto"/>
      <w:shd w:val="clear" w:color="auto" w:fill="F0F0E9" w:themeFill="accent6"/>
    </w:rPr>
  </w:style>
  <w:style w:type="character" w:styleId="IntensiveHervorhebung">
    <w:name w:val="Intense Emphasis"/>
    <w:basedOn w:val="Absatz-Standardschriftart"/>
    <w:uiPriority w:val="21"/>
    <w:rsid w:val="0094156B"/>
    <w:rPr>
      <w:i/>
      <w:iCs/>
      <w:color w:val="auto"/>
    </w:rPr>
  </w:style>
  <w:style w:type="character" w:styleId="IntensiverVerweis">
    <w:name w:val="Intense Reference"/>
    <w:basedOn w:val="Absatz-Standardschriftart"/>
    <w:uiPriority w:val="32"/>
    <w:rsid w:val="0094156B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4156B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156B"/>
    <w:rPr>
      <w:rFonts w:cs="Times New Roman (Textkörper CS)"/>
      <w:i/>
      <w:iCs/>
      <w:spacing w:val="2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9415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F0F0E9" w:themeColor="accent6" w:fill="FCFCF8" w:themeFill="background2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156B"/>
    <w:rPr>
      <w:rFonts w:asciiTheme="majorHAnsi" w:eastAsiaTheme="majorEastAsia" w:hAnsiTheme="majorHAnsi" w:cstheme="majorBidi"/>
      <w:spacing w:val="2"/>
      <w:sz w:val="24"/>
      <w:szCs w:val="24"/>
      <w:shd w:val="clear" w:color="F0F0E9" w:themeColor="accent6" w:fill="FCFCF8" w:themeFill="background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13D5"/>
    <w:rPr>
      <w:color w:val="7F7F7F" w:themeColor="text1" w:themeTint="80"/>
      <w:bdr w:val="none" w:sz="0" w:space="0" w:color="auto"/>
      <w:shd w:val="clear" w:color="auto" w:fill="F0F0E9" w:themeFill="accent6"/>
    </w:rPr>
  </w:style>
  <w:style w:type="character" w:styleId="SmartLink">
    <w:name w:val="Smart Link"/>
    <w:basedOn w:val="Absatz-Standardschriftart"/>
    <w:uiPriority w:val="99"/>
    <w:semiHidden/>
    <w:unhideWhenUsed/>
    <w:rsid w:val="001613D5"/>
    <w:rPr>
      <w:color w:val="4E2A55" w:themeColor="accent3"/>
      <w:u w:val="single"/>
      <w:bdr w:val="none" w:sz="0" w:space="0" w:color="auto"/>
      <w:shd w:val="clear" w:color="auto" w:fill="FCFCF8" w:themeFill="background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13D5"/>
    <w:rPr>
      <w:rFonts w:asciiTheme="majorHAnsi" w:eastAsiaTheme="majorEastAsia" w:hAnsiTheme="majorHAnsi" w:cstheme="majorBidi"/>
      <w:spacing w:val="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13D5"/>
    <w:rPr>
      <w:rFonts w:asciiTheme="majorHAnsi" w:eastAsiaTheme="majorEastAsia" w:hAnsiTheme="majorHAnsi" w:cstheme="majorBidi"/>
      <w:spacing w:val="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13D5"/>
    <w:rPr>
      <w:rFonts w:asciiTheme="majorHAnsi" w:eastAsiaTheme="majorEastAsia" w:hAnsiTheme="majorHAnsi" w:cstheme="majorBidi"/>
      <w:i/>
      <w:iCs/>
      <w:spacing w:val="2"/>
    </w:rPr>
  </w:style>
  <w:style w:type="paragraph" w:customStyle="1" w:styleId="TiteldesKonzeptpapiers">
    <w:name w:val="Titel des Konzeptpapiers"/>
    <w:qFormat/>
    <w:rsid w:val="00DC0D9D"/>
    <w:pPr>
      <w:spacing w:after="600" w:line="240" w:lineRule="auto"/>
      <w:contextualSpacing/>
      <w:outlineLvl w:val="0"/>
    </w:pPr>
    <w:rPr>
      <w:rFonts w:ascii="Times New Roman" w:eastAsiaTheme="majorEastAsia" w:hAnsi="Times New Roman" w:cstheme="majorBidi"/>
      <w:spacing w:val="2"/>
      <w:kern w:val="28"/>
      <w:sz w:val="40"/>
      <w:szCs w:val="56"/>
    </w:rPr>
  </w:style>
  <w:style w:type="character" w:customStyle="1" w:styleId="normaltextrun">
    <w:name w:val="normaltextrun"/>
    <w:basedOn w:val="Absatz-Standardschriftart"/>
    <w:rsid w:val="002602D9"/>
  </w:style>
  <w:style w:type="character" w:customStyle="1" w:styleId="eop">
    <w:name w:val="eop"/>
    <w:basedOn w:val="Absatz-Standardschriftart"/>
    <w:rsid w:val="002602D9"/>
  </w:style>
  <w:style w:type="paragraph" w:styleId="Titel">
    <w:name w:val="Title"/>
    <w:basedOn w:val="Standard"/>
    <w:next w:val="Standard"/>
    <w:link w:val="TitelZchn"/>
    <w:uiPriority w:val="10"/>
    <w:qFormat/>
    <w:rsid w:val="002602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60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6323FE"/>
    <w:pPr>
      <w:spacing w:line="240" w:lineRule="auto"/>
    </w:pPr>
    <w:rPr>
      <w:rFonts w:cs="Times New Roman (Textkörper CS)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ette.nottelmann/Library/Group%20Containers/UBF8T346G9.Office/User%20Content.localized/Templates.localized/nh_Vorlage_hoch.dotx" TargetMode="External"/></Relationships>
</file>

<file path=word/theme/theme1.xml><?xml version="1.0" encoding="utf-8"?>
<a:theme xmlns:a="http://schemas.openxmlformats.org/drawingml/2006/main" name="Larissa">
  <a:themeElements>
    <a:clrScheme name="neues handeln">
      <a:dk1>
        <a:sysClr val="windowText" lastClr="000000"/>
      </a:dk1>
      <a:lt1>
        <a:sysClr val="window" lastClr="FFFFFF"/>
      </a:lt1>
      <a:dk2>
        <a:srgbClr val="ED290F"/>
      </a:dk2>
      <a:lt2>
        <a:srgbClr val="FCFCF8"/>
      </a:lt2>
      <a:accent1>
        <a:srgbClr val="82D4B4"/>
      </a:accent1>
      <a:accent2>
        <a:srgbClr val="CDEBDA"/>
      </a:accent2>
      <a:accent3>
        <a:srgbClr val="4E2A55"/>
      </a:accent3>
      <a:accent4>
        <a:srgbClr val="92D6F9"/>
      </a:accent4>
      <a:accent5>
        <a:srgbClr val="D0EEFF"/>
      </a:accent5>
      <a:accent6>
        <a:srgbClr val="F0F0E9"/>
      </a:accent6>
      <a:hlink>
        <a:srgbClr val="000000"/>
      </a:hlink>
      <a:folHlink>
        <a:srgbClr val="4E2A55"/>
      </a:folHlink>
    </a:clrScheme>
    <a:fontScheme name="neueshandeln_Alternativschriften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D2CB203BABD47A32F5D93A013526B" ma:contentTypeVersion="13" ma:contentTypeDescription="Create a new document." ma:contentTypeScope="" ma:versionID="a005b419c6a05fd7570dbd5622d304b5">
  <xsd:schema xmlns:xsd="http://www.w3.org/2001/XMLSchema" xmlns:xs="http://www.w3.org/2001/XMLSchema" xmlns:p="http://schemas.microsoft.com/office/2006/metadata/properties" xmlns:ns2="de86a5e2-8478-406d-9c97-5a54a189bb43" xmlns:ns3="a8c33073-92ea-4cb6-9e90-403cbcc76e0f" targetNamespace="http://schemas.microsoft.com/office/2006/metadata/properties" ma:root="true" ma:fieldsID="b703742a1bbc7da73410b40e92efc44f" ns2:_="" ns3:_="">
    <xsd:import namespace="de86a5e2-8478-406d-9c97-5a54a189bb43"/>
    <xsd:import namespace="a8c33073-92ea-4cb6-9e90-403cbcc76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6a5e2-8478-406d-9c97-5a54a189b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376417-b28c-4768-9f0a-a4ce73b00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33073-92ea-4cb6-9e90-403cbcc76e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d6ca7-c5d8-4273-94f4-9b45928378b7}" ma:internalName="TaxCatchAll" ma:showField="CatchAllData" ma:web="a8c33073-92ea-4cb6-9e90-403cbcc76e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86a5e2-8478-406d-9c97-5a54a189bb43">
      <Terms xmlns="http://schemas.microsoft.com/office/infopath/2007/PartnerControls"/>
    </lcf76f155ced4ddcb4097134ff3c332f>
    <TaxCatchAll xmlns="a8c33073-92ea-4cb6-9e90-403cbcc76e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7C35C-E450-4CCF-97F2-4E5219D87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6a5e2-8478-406d-9c97-5a54a189bb43"/>
    <ds:schemaRef ds:uri="a8c33073-92ea-4cb6-9e90-403cbcc76e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D810A6-C78A-443F-B36B-A3B221CC1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6B01C-5AD1-4D27-B3D3-CFF54EDD10FD}">
  <ds:schemaRefs>
    <ds:schemaRef ds:uri="http://schemas.microsoft.com/office/2006/metadata/properties"/>
    <ds:schemaRef ds:uri="http://schemas.microsoft.com/office/infopath/2007/PartnerControls"/>
    <ds:schemaRef ds:uri="de86a5e2-8478-406d-9c97-5a54a189bb43"/>
    <ds:schemaRef ds:uri="a8c33073-92ea-4cb6-9e90-403cbcc76e0f"/>
  </ds:schemaRefs>
</ds:datastoreItem>
</file>

<file path=customXml/itemProps4.xml><?xml version="1.0" encoding="utf-8"?>
<ds:datastoreItem xmlns:ds="http://schemas.openxmlformats.org/officeDocument/2006/customXml" ds:itemID="{BC5BF4DA-F5F5-3343-B69F-76788B9F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nh_Vorlage_hoch.dotx</Template>
  <TotalTime>0</TotalTime>
  <Pages>6</Pages>
  <Words>932</Words>
  <Characters>5816</Characters>
  <Application>Microsoft Office Word</Application>
  <DocSecurity>0</DocSecurity>
  <Lines>153</Lines>
  <Paragraphs>118</Paragraphs>
  <ScaleCrop>false</ScaleCrop>
  <Company>neues handeln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 Konzept Hochformat</dc:title>
  <dc:subject/>
  <dc:creator>Johanna Stock</dc:creator>
  <cp:keywords/>
  <dc:description/>
  <cp:lastModifiedBy>Caroline Riede</cp:lastModifiedBy>
  <cp:revision>2</cp:revision>
  <cp:lastPrinted>2023-08-17T11:11:00Z</cp:lastPrinted>
  <dcterms:created xsi:type="dcterms:W3CDTF">2026-09-30T07:27:00Z</dcterms:created>
  <dcterms:modified xsi:type="dcterms:W3CDTF">2026-09-30T07:27:00Z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1.0.0</vt:lpwstr>
  </property>
  <property fmtid="{D5CDD505-2E9C-101B-9397-08002B2CF9AE}" pid="3" name="Build">
    <vt:lpwstr>001-000-003</vt:lpwstr>
  </property>
  <property fmtid="{D5CDD505-2E9C-101B-9397-08002B2CF9AE}" pid="4" name="Erstellt von">
    <vt:lpwstr>office network</vt:lpwstr>
  </property>
  <property fmtid="{D5CDD505-2E9C-101B-9397-08002B2CF9AE}" pid="5" name="Erstellt am">
    <vt:lpwstr>30.10.2012</vt:lpwstr>
  </property>
  <property fmtid="{D5CDD505-2E9C-101B-9397-08002B2CF9AE}" pid="6" name="Autor 1">
    <vt:lpwstr>clemens morfeld</vt:lpwstr>
  </property>
  <property fmtid="{D5CDD505-2E9C-101B-9397-08002B2CF9AE}" pid="7" name="Autor 2">
    <vt:lpwstr>martin abbass yacoub</vt:lpwstr>
  </property>
  <property fmtid="{D5CDD505-2E9C-101B-9397-08002B2CF9AE}" pid="8" name="Stand">
    <vt:lpwstr>09.01.2013</vt:lpwstr>
  </property>
  <property fmtid="{D5CDD505-2E9C-101B-9397-08002B2CF9AE}" pid="9" name="ContentTypeId">
    <vt:lpwstr>0x010100953D2CB203BABD47A32F5D93A013526B</vt:lpwstr>
  </property>
  <property fmtid="{D5CDD505-2E9C-101B-9397-08002B2CF9AE}" pid="10" name="docLang">
    <vt:lpwstr>de</vt:lpwstr>
  </property>
  <property fmtid="{D5CDD505-2E9C-101B-9397-08002B2CF9AE}" pid="11" name="MediaServiceImageTags">
    <vt:lpwstr/>
  </property>
</Properties>
</file>